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72C349" w14:textId="41147AAA" w:rsidR="005A3A24" w:rsidRPr="005A3A24" w:rsidRDefault="005A3A24" w:rsidP="005A3A24">
      <w:pPr>
        <w:tabs>
          <w:tab w:val="left" w:pos="7560"/>
        </w:tabs>
        <w:sectPr w:rsidR="005A3A24" w:rsidRPr="005A3A24" w:rsidSect="00822253">
          <w:footerReference w:type="default" r:id="rId10"/>
          <w:headerReference w:type="first" r:id="rId11"/>
          <w:footerReference w:type="first" r:id="rId12"/>
          <w:type w:val="continuous"/>
          <w:pgSz w:w="11906" w:h="16838" w:code="9"/>
          <w:pgMar w:top="1985" w:right="709" w:bottom="1440" w:left="709" w:header="567" w:footer="102" w:gutter="0"/>
          <w:cols w:space="708"/>
          <w:titlePg/>
          <w:docGrid w:linePitch="360"/>
        </w:sectPr>
      </w:pPr>
    </w:p>
    <w:p w14:paraId="44F17829" w14:textId="77777777" w:rsidR="00426D36" w:rsidRDefault="00426D36" w:rsidP="00426D36">
      <w:pPr>
        <w:pStyle w:val="Heading1"/>
      </w:pPr>
      <w:r>
        <w:rPr>
          <w:noProof/>
          <w:lang w:eastAsia="en-GB"/>
        </w:rPr>
        <w:drawing>
          <wp:inline distT="0" distB="0" distL="0" distR="0" wp14:anchorId="52689C59" wp14:editId="1242ED68">
            <wp:extent cx="3000375" cy="1743075"/>
            <wp:effectExtent l="0" t="0" r="9525" b="9525"/>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3000375" cy="1743075"/>
                    </a:xfrm>
                    <a:prstGeom prst="rect">
                      <a:avLst/>
                    </a:prstGeom>
                    <a:noFill/>
                    <a:ln>
                      <a:noFill/>
                      <a:prstDash/>
                    </a:ln>
                  </pic:spPr>
                </pic:pic>
              </a:graphicData>
            </a:graphic>
          </wp:inline>
        </w:drawing>
      </w:r>
    </w:p>
    <w:p w14:paraId="7E9B84BF" w14:textId="77777777" w:rsidR="00426D36" w:rsidRDefault="00426D36" w:rsidP="00426D36">
      <w:pPr>
        <w:ind w:left="180"/>
        <w:jc w:val="right"/>
        <w:rPr>
          <w:rFonts w:ascii="Calibri" w:hAnsi="Calibri"/>
          <w:sz w:val="40"/>
          <w:szCs w:val="40"/>
        </w:rPr>
      </w:pPr>
      <w:r>
        <w:rPr>
          <w:rFonts w:ascii="Calibri" w:hAnsi="Calibri"/>
          <w:sz w:val="40"/>
          <w:szCs w:val="40"/>
        </w:rPr>
        <w:t>________________________________________________</w:t>
      </w:r>
    </w:p>
    <w:p w14:paraId="2F409B02" w14:textId="65C98E79" w:rsidR="00426D36" w:rsidRDefault="00426D36" w:rsidP="00426D36">
      <w:pPr>
        <w:ind w:left="180"/>
        <w:jc w:val="right"/>
        <w:rPr>
          <w:rFonts w:ascii="Calibri" w:hAnsi="Calibri"/>
          <w:sz w:val="40"/>
          <w:szCs w:val="40"/>
        </w:rPr>
      </w:pPr>
      <w:r>
        <w:rPr>
          <w:rFonts w:ascii="Calibri" w:hAnsi="Calibri"/>
          <w:sz w:val="40"/>
          <w:szCs w:val="40"/>
        </w:rPr>
        <w:t>Behaviour P</w:t>
      </w:r>
      <w:r w:rsidR="00B92177">
        <w:rPr>
          <w:rFonts w:ascii="Calibri" w:hAnsi="Calibri"/>
          <w:sz w:val="40"/>
          <w:szCs w:val="40"/>
        </w:rPr>
        <w:t>o</w:t>
      </w:r>
      <w:r>
        <w:rPr>
          <w:rFonts w:ascii="Calibri" w:hAnsi="Calibri"/>
          <w:sz w:val="40"/>
          <w:szCs w:val="40"/>
        </w:rPr>
        <w:t>licy</w:t>
      </w:r>
    </w:p>
    <w:p w14:paraId="7BC09CAC" w14:textId="72DBF20D" w:rsidR="00AA492B" w:rsidRPr="00426D36" w:rsidRDefault="00426D36" w:rsidP="00426D36">
      <w:pPr>
        <w:ind w:left="180"/>
        <w:jc w:val="right"/>
        <w:rPr>
          <w:rFonts w:ascii="Calibri" w:hAnsi="Calibri"/>
        </w:rPr>
      </w:pPr>
      <w:r>
        <w:rPr>
          <w:rFonts w:ascii="Calibri" w:hAnsi="Calibri"/>
        </w:rPr>
        <w:t>Last Updated: September 2025</w:t>
      </w:r>
      <w:r>
        <w:rPr>
          <w:rFonts w:ascii="Calibri" w:hAnsi="Calibri"/>
        </w:rPr>
        <w:br/>
        <w:t>Update Required: September 20</w:t>
      </w:r>
      <w:r w:rsidR="00767CEA">
        <w:rPr>
          <w:rFonts w:ascii="Calibri" w:hAnsi="Calibri"/>
        </w:rPr>
        <w:t>2</w:t>
      </w:r>
      <w:r w:rsidR="00B92177">
        <w:rPr>
          <w:rFonts w:ascii="Calibri" w:hAnsi="Calibri"/>
        </w:rPr>
        <w:t>6</w:t>
      </w: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7"/>
      </w:tblGrid>
      <w:tr w:rsidR="00AA492B" w14:paraId="6FA68D83" w14:textId="77777777" w:rsidTr="00E27DFB">
        <w:trPr>
          <w:trHeight w:val="567"/>
        </w:trPr>
        <w:tc>
          <w:tcPr>
            <w:tcW w:w="9247" w:type="dxa"/>
            <w:vAlign w:val="center"/>
          </w:tcPr>
          <w:p w14:paraId="79B6AA0C" w14:textId="77777777" w:rsidR="00AA492B" w:rsidRDefault="00AA492B" w:rsidP="0084637E"/>
        </w:tc>
      </w:tr>
    </w:tbl>
    <w:p w14:paraId="3A3AEB7B" w14:textId="77777777" w:rsidR="00B92177" w:rsidRDefault="00B92177" w:rsidP="00B92177">
      <w:pPr>
        <w:rPr>
          <w:b/>
          <w:bCs/>
          <w:sz w:val="20"/>
          <w:szCs w:val="20"/>
        </w:rPr>
      </w:pPr>
    </w:p>
    <w:p w14:paraId="248B585D" w14:textId="77777777" w:rsidR="00B92177" w:rsidRDefault="00B92177" w:rsidP="00B92177">
      <w:pPr>
        <w:rPr>
          <w:b/>
          <w:bCs/>
          <w:sz w:val="20"/>
          <w:szCs w:val="20"/>
        </w:rPr>
      </w:pPr>
    </w:p>
    <w:p w14:paraId="276BF4DF" w14:textId="01689791" w:rsidR="00B92177" w:rsidRPr="00A97888" w:rsidRDefault="00D559A8" w:rsidP="00B92177">
      <w:pPr>
        <w:rPr>
          <w:b/>
          <w:bCs/>
          <w:sz w:val="24"/>
          <w:szCs w:val="24"/>
        </w:rPr>
      </w:pPr>
      <w:r w:rsidRPr="00A97888">
        <w:rPr>
          <w:b/>
          <w:bCs/>
          <w:sz w:val="24"/>
          <w:szCs w:val="24"/>
        </w:rPr>
        <w:t>Contents:</w:t>
      </w:r>
    </w:p>
    <w:p w14:paraId="19191E47" w14:textId="649AF312" w:rsidR="00D559A8" w:rsidRPr="00A97888" w:rsidRDefault="00767CEA" w:rsidP="00B92177">
      <w:pPr>
        <w:rPr>
          <w:rFonts w:eastAsiaTheme="majorEastAsia" w:cstheme="majorBidi" w:hint="eastAsia"/>
          <w:sz w:val="24"/>
          <w:szCs w:val="24"/>
        </w:rPr>
      </w:pPr>
      <w:hyperlink w:anchor="_Statement_of_intent" w:history="1">
        <w:r w:rsidR="00D559A8" w:rsidRPr="00A97888">
          <w:rPr>
            <w:rStyle w:val="Hyperlink"/>
            <w:color w:val="auto"/>
            <w:sz w:val="24"/>
            <w:szCs w:val="24"/>
          </w:rPr>
          <w:t>Statement of intent</w:t>
        </w:r>
      </w:hyperlink>
    </w:p>
    <w:p w14:paraId="2D65ED9B" w14:textId="4C0A90BF" w:rsidR="00F07D9A" w:rsidRPr="00A97888" w:rsidRDefault="00767CEA" w:rsidP="00355E45">
      <w:pPr>
        <w:numPr>
          <w:ilvl w:val="0"/>
          <w:numId w:val="5"/>
        </w:numPr>
        <w:rPr>
          <w:sz w:val="24"/>
          <w:szCs w:val="24"/>
        </w:rPr>
      </w:pPr>
      <w:hyperlink w:anchor="_Legal_framework" w:history="1">
        <w:r w:rsidR="00F07D9A" w:rsidRPr="00A97888">
          <w:rPr>
            <w:rStyle w:val="Hyperlink"/>
            <w:color w:val="auto"/>
            <w:sz w:val="24"/>
            <w:szCs w:val="24"/>
          </w:rPr>
          <w:t>Legal framework</w:t>
        </w:r>
      </w:hyperlink>
      <w:r w:rsidR="00F07D9A" w:rsidRPr="00A97888">
        <w:rPr>
          <w:sz w:val="24"/>
          <w:szCs w:val="24"/>
        </w:rPr>
        <w:t xml:space="preserve"> </w:t>
      </w:r>
    </w:p>
    <w:p w14:paraId="3A592E1F" w14:textId="46E31A7E" w:rsidR="00F07D9A" w:rsidRPr="00A97888" w:rsidRDefault="00767CEA" w:rsidP="00355E45">
      <w:pPr>
        <w:numPr>
          <w:ilvl w:val="0"/>
          <w:numId w:val="5"/>
        </w:numPr>
        <w:rPr>
          <w:sz w:val="24"/>
          <w:szCs w:val="24"/>
        </w:rPr>
      </w:pPr>
      <w:hyperlink w:anchor="_Roles_and_responsibilities" w:history="1">
        <w:r w:rsidR="00F07D9A" w:rsidRPr="00A97888">
          <w:rPr>
            <w:rStyle w:val="Hyperlink"/>
            <w:color w:val="auto"/>
            <w:sz w:val="24"/>
            <w:szCs w:val="24"/>
          </w:rPr>
          <w:t>Roles and responsibilities</w:t>
        </w:r>
      </w:hyperlink>
    </w:p>
    <w:p w14:paraId="0A4B3ACD" w14:textId="16283337" w:rsidR="00F07D9A" w:rsidRPr="00A97888" w:rsidRDefault="00A26475" w:rsidP="00355E45">
      <w:pPr>
        <w:numPr>
          <w:ilvl w:val="0"/>
          <w:numId w:val="5"/>
        </w:numPr>
        <w:rPr>
          <w:rStyle w:val="Hyperlink"/>
          <w:color w:val="auto"/>
          <w:sz w:val="24"/>
          <w:szCs w:val="24"/>
        </w:rPr>
      </w:pPr>
      <w:r w:rsidRPr="00A97888">
        <w:rPr>
          <w:sz w:val="24"/>
          <w:szCs w:val="24"/>
        </w:rPr>
        <w:t xml:space="preserve"> </w:t>
      </w:r>
      <w:r w:rsidR="00816973" w:rsidRPr="00A97888">
        <w:rPr>
          <w:sz w:val="24"/>
          <w:szCs w:val="24"/>
        </w:rPr>
        <w:fldChar w:fldCharType="begin"/>
      </w:r>
      <w:r w:rsidR="00816973" w:rsidRPr="00A97888">
        <w:rPr>
          <w:sz w:val="24"/>
          <w:szCs w:val="24"/>
        </w:rPr>
        <w:instrText>HYPERLINK  \l "_Definitions"</w:instrText>
      </w:r>
      <w:r w:rsidR="00816973" w:rsidRPr="00A97888">
        <w:rPr>
          <w:sz w:val="24"/>
          <w:szCs w:val="24"/>
        </w:rPr>
        <w:fldChar w:fldCharType="separate"/>
      </w:r>
      <w:r w:rsidR="00F07D9A" w:rsidRPr="00A97888">
        <w:rPr>
          <w:rStyle w:val="Hyperlink"/>
          <w:color w:val="auto"/>
          <w:sz w:val="24"/>
          <w:szCs w:val="24"/>
        </w:rPr>
        <w:t>Definitions</w:t>
      </w:r>
    </w:p>
    <w:p w14:paraId="031B6E4B" w14:textId="0FF7AB2D" w:rsidR="00F07D9A" w:rsidRPr="00A97888" w:rsidRDefault="00816973" w:rsidP="00355E45">
      <w:pPr>
        <w:numPr>
          <w:ilvl w:val="0"/>
          <w:numId w:val="5"/>
        </w:numPr>
        <w:rPr>
          <w:rStyle w:val="Hyperlink"/>
          <w:color w:val="auto"/>
          <w:sz w:val="24"/>
          <w:szCs w:val="24"/>
        </w:rPr>
      </w:pPr>
      <w:r w:rsidRPr="00A97888">
        <w:rPr>
          <w:sz w:val="24"/>
          <w:szCs w:val="24"/>
        </w:rPr>
        <w:fldChar w:fldCharType="end"/>
      </w:r>
      <w:r w:rsidRPr="00A97888">
        <w:rPr>
          <w:sz w:val="24"/>
          <w:szCs w:val="24"/>
        </w:rPr>
        <w:fldChar w:fldCharType="begin"/>
      </w:r>
      <w:r w:rsidRPr="00A97888">
        <w:rPr>
          <w:sz w:val="24"/>
          <w:szCs w:val="24"/>
        </w:rPr>
        <w:instrText>HYPERLINK  \l "_Staff_induction,_development"</w:instrText>
      </w:r>
      <w:r w:rsidRPr="00A97888">
        <w:rPr>
          <w:sz w:val="24"/>
          <w:szCs w:val="24"/>
        </w:rPr>
        <w:fldChar w:fldCharType="separate"/>
      </w:r>
      <w:r w:rsidR="00F07D9A" w:rsidRPr="00A97888">
        <w:rPr>
          <w:rStyle w:val="Hyperlink"/>
          <w:color w:val="auto"/>
          <w:sz w:val="24"/>
          <w:szCs w:val="24"/>
        </w:rPr>
        <w:t>Staff induction, development and support</w:t>
      </w:r>
      <w:r w:rsidR="00F07D9A" w:rsidRPr="00A97888" w:rsidDel="00CA4E1E">
        <w:rPr>
          <w:rStyle w:val="Hyperlink"/>
          <w:color w:val="auto"/>
          <w:sz w:val="24"/>
          <w:szCs w:val="24"/>
        </w:rPr>
        <w:t xml:space="preserve"> </w:t>
      </w:r>
    </w:p>
    <w:p w14:paraId="4E62DFFA" w14:textId="437DC4E0" w:rsidR="00F07D9A" w:rsidRPr="00A97888" w:rsidRDefault="00816973" w:rsidP="00355E45">
      <w:pPr>
        <w:numPr>
          <w:ilvl w:val="0"/>
          <w:numId w:val="5"/>
        </w:numPr>
        <w:rPr>
          <w:rStyle w:val="Hyperlink"/>
          <w:color w:val="auto"/>
          <w:sz w:val="24"/>
          <w:szCs w:val="24"/>
        </w:rPr>
      </w:pPr>
      <w:r w:rsidRPr="00A97888">
        <w:rPr>
          <w:sz w:val="24"/>
          <w:szCs w:val="24"/>
        </w:rPr>
        <w:fldChar w:fldCharType="end"/>
      </w:r>
      <w:r w:rsidRPr="00A97888">
        <w:rPr>
          <w:sz w:val="24"/>
          <w:szCs w:val="24"/>
        </w:rPr>
        <w:fldChar w:fldCharType="begin"/>
      </w:r>
      <w:r w:rsidRPr="00A97888">
        <w:rPr>
          <w:sz w:val="24"/>
          <w:szCs w:val="24"/>
        </w:rPr>
        <w:instrText>HYPERLINK  \l "_Social,_emotional_and"</w:instrText>
      </w:r>
      <w:r w:rsidRPr="00A97888">
        <w:rPr>
          <w:sz w:val="24"/>
          <w:szCs w:val="24"/>
        </w:rPr>
        <w:fldChar w:fldCharType="separate"/>
      </w:r>
      <w:r w:rsidR="00F07D9A" w:rsidRPr="00A97888">
        <w:rPr>
          <w:rStyle w:val="Hyperlink"/>
          <w:color w:val="auto"/>
          <w:sz w:val="24"/>
          <w:szCs w:val="24"/>
        </w:rPr>
        <w:t>Social, emotional and mental health (SEMH) needs</w:t>
      </w:r>
    </w:p>
    <w:p w14:paraId="42376485" w14:textId="6E3192EE" w:rsidR="00F07D9A" w:rsidRPr="00A97888" w:rsidRDefault="00816973" w:rsidP="00355E45">
      <w:pPr>
        <w:numPr>
          <w:ilvl w:val="0"/>
          <w:numId w:val="5"/>
        </w:numPr>
        <w:rPr>
          <w:rStyle w:val="Hyperlink"/>
          <w:color w:val="auto"/>
          <w:sz w:val="24"/>
          <w:szCs w:val="24"/>
        </w:rPr>
      </w:pPr>
      <w:r w:rsidRPr="00A97888">
        <w:rPr>
          <w:sz w:val="24"/>
          <w:szCs w:val="24"/>
        </w:rPr>
        <w:fldChar w:fldCharType="end"/>
      </w:r>
      <w:r w:rsidRPr="00A97888">
        <w:rPr>
          <w:sz w:val="24"/>
          <w:szCs w:val="24"/>
        </w:rPr>
        <w:fldChar w:fldCharType="begin"/>
      </w:r>
      <w:r w:rsidRPr="00A97888">
        <w:rPr>
          <w:sz w:val="24"/>
          <w:szCs w:val="24"/>
        </w:rPr>
        <w:instrText>HYPERLINK  \l "_Managing_behaviour_1"</w:instrText>
      </w:r>
      <w:r w:rsidRPr="00A97888">
        <w:rPr>
          <w:sz w:val="24"/>
          <w:szCs w:val="24"/>
        </w:rPr>
        <w:fldChar w:fldCharType="separate"/>
      </w:r>
      <w:r w:rsidR="00F07D9A" w:rsidRPr="00A97888">
        <w:rPr>
          <w:rStyle w:val="Hyperlink"/>
          <w:color w:val="auto"/>
          <w:sz w:val="24"/>
          <w:szCs w:val="24"/>
        </w:rPr>
        <w:t>Managing behaviour</w:t>
      </w:r>
    </w:p>
    <w:p w14:paraId="621825F8" w14:textId="52532A90" w:rsidR="00F07D9A" w:rsidRPr="00A97888" w:rsidRDefault="00816973" w:rsidP="00355E45">
      <w:pPr>
        <w:numPr>
          <w:ilvl w:val="0"/>
          <w:numId w:val="5"/>
        </w:numPr>
        <w:rPr>
          <w:rStyle w:val="Hyperlink"/>
          <w:color w:val="auto"/>
          <w:sz w:val="24"/>
          <w:szCs w:val="24"/>
        </w:rPr>
      </w:pPr>
      <w:r w:rsidRPr="00A97888">
        <w:rPr>
          <w:sz w:val="24"/>
          <w:szCs w:val="24"/>
        </w:rPr>
        <w:fldChar w:fldCharType="end"/>
      </w:r>
      <w:r w:rsidRPr="00A97888">
        <w:rPr>
          <w:sz w:val="24"/>
          <w:szCs w:val="24"/>
        </w:rPr>
        <w:fldChar w:fldCharType="begin"/>
      </w:r>
      <w:r w:rsidRPr="00A97888">
        <w:rPr>
          <w:sz w:val="24"/>
          <w:szCs w:val="24"/>
        </w:rPr>
        <w:instrText>HYPERLINK  \l "_Prevention_strategies,_intervention"</w:instrText>
      </w:r>
      <w:r w:rsidRPr="00A97888">
        <w:rPr>
          <w:sz w:val="24"/>
          <w:szCs w:val="24"/>
        </w:rPr>
        <w:fldChar w:fldCharType="separate"/>
      </w:r>
      <w:r w:rsidR="00F07D9A" w:rsidRPr="00A97888">
        <w:rPr>
          <w:rStyle w:val="Hyperlink"/>
          <w:color w:val="auto"/>
          <w:sz w:val="24"/>
          <w:szCs w:val="24"/>
        </w:rPr>
        <w:t>Prevention strategies, interventions, and sanctions for unacceptable behaviour</w:t>
      </w:r>
    </w:p>
    <w:p w14:paraId="53758B43" w14:textId="689472E9" w:rsidR="00F07D9A" w:rsidRPr="00A97888" w:rsidRDefault="00816973" w:rsidP="00355E45">
      <w:pPr>
        <w:numPr>
          <w:ilvl w:val="0"/>
          <w:numId w:val="5"/>
        </w:numPr>
        <w:rPr>
          <w:rStyle w:val="Hyperlink"/>
          <w:color w:val="auto"/>
          <w:sz w:val="24"/>
          <w:szCs w:val="24"/>
        </w:rPr>
      </w:pPr>
      <w:r w:rsidRPr="00A97888">
        <w:rPr>
          <w:sz w:val="24"/>
          <w:szCs w:val="24"/>
        </w:rPr>
        <w:fldChar w:fldCharType="end"/>
      </w:r>
      <w:r w:rsidRPr="00A97888">
        <w:rPr>
          <w:sz w:val="24"/>
          <w:szCs w:val="24"/>
        </w:rPr>
        <w:fldChar w:fldCharType="begin"/>
      </w:r>
      <w:r w:rsidR="000152AA" w:rsidRPr="00A97888">
        <w:rPr>
          <w:sz w:val="24"/>
          <w:szCs w:val="24"/>
        </w:rPr>
        <w:instrText>HYPERLINK  \l "_Sexual_abuse_and"</w:instrText>
      </w:r>
      <w:r w:rsidRPr="00A97888">
        <w:rPr>
          <w:sz w:val="24"/>
          <w:szCs w:val="24"/>
        </w:rPr>
        <w:fldChar w:fldCharType="separate"/>
      </w:r>
      <w:r w:rsidR="00F07D9A" w:rsidRPr="00A97888">
        <w:rPr>
          <w:rStyle w:val="Hyperlink"/>
          <w:color w:val="auto"/>
          <w:sz w:val="24"/>
          <w:szCs w:val="24"/>
        </w:rPr>
        <w:t xml:space="preserve">Sexual abuse and </w:t>
      </w:r>
      <w:r w:rsidR="000152AA" w:rsidRPr="00A97888">
        <w:rPr>
          <w:rStyle w:val="Hyperlink"/>
          <w:color w:val="auto"/>
          <w:sz w:val="24"/>
          <w:szCs w:val="24"/>
        </w:rPr>
        <w:t>harassment</w:t>
      </w:r>
    </w:p>
    <w:p w14:paraId="5F6C5FF5" w14:textId="25D798C8" w:rsidR="00F07D9A" w:rsidRPr="00A97888" w:rsidRDefault="00816973" w:rsidP="00355E45">
      <w:pPr>
        <w:numPr>
          <w:ilvl w:val="0"/>
          <w:numId w:val="5"/>
        </w:numPr>
        <w:rPr>
          <w:rStyle w:val="Hyperlink"/>
          <w:color w:val="auto"/>
          <w:sz w:val="24"/>
          <w:szCs w:val="24"/>
        </w:rPr>
      </w:pPr>
      <w:r w:rsidRPr="00A97888">
        <w:rPr>
          <w:sz w:val="24"/>
          <w:szCs w:val="24"/>
        </w:rPr>
        <w:fldChar w:fldCharType="end"/>
      </w:r>
      <w:r w:rsidR="000152AA" w:rsidRPr="00A97888">
        <w:rPr>
          <w:sz w:val="24"/>
          <w:szCs w:val="24"/>
        </w:rPr>
        <w:fldChar w:fldCharType="begin"/>
      </w:r>
      <w:r w:rsidR="000152AA" w:rsidRPr="00A97888">
        <w:rPr>
          <w:sz w:val="24"/>
          <w:szCs w:val="24"/>
        </w:rPr>
        <w:instrText>HYPERLINK  \l "_Smoking_and_controlled_1"</w:instrText>
      </w:r>
      <w:r w:rsidR="000152AA" w:rsidRPr="00A97888">
        <w:rPr>
          <w:sz w:val="24"/>
          <w:szCs w:val="24"/>
        </w:rPr>
        <w:fldChar w:fldCharType="separate"/>
      </w:r>
      <w:r w:rsidR="00F07D9A" w:rsidRPr="00A97888">
        <w:rPr>
          <w:rStyle w:val="Hyperlink"/>
          <w:color w:val="auto"/>
          <w:sz w:val="24"/>
          <w:szCs w:val="24"/>
        </w:rPr>
        <w:t>Smoking and controlled substances</w:t>
      </w:r>
    </w:p>
    <w:p w14:paraId="5BAA12F1" w14:textId="2ADCB105" w:rsidR="00F07D9A" w:rsidRPr="00A97888" w:rsidRDefault="000152AA" w:rsidP="00355E45">
      <w:pPr>
        <w:numPr>
          <w:ilvl w:val="0"/>
          <w:numId w:val="5"/>
        </w:numPr>
        <w:rPr>
          <w:rStyle w:val="Hyperlink"/>
          <w:color w:val="auto"/>
          <w:sz w:val="24"/>
          <w:szCs w:val="24"/>
        </w:rPr>
      </w:pPr>
      <w:r w:rsidRPr="00A97888">
        <w:rPr>
          <w:sz w:val="24"/>
          <w:szCs w:val="24"/>
        </w:rPr>
        <w:fldChar w:fldCharType="end"/>
      </w:r>
      <w:r w:rsidRPr="00A97888">
        <w:rPr>
          <w:sz w:val="24"/>
          <w:szCs w:val="24"/>
        </w:rPr>
        <w:fldChar w:fldCharType="begin"/>
      </w:r>
      <w:r w:rsidRPr="00A97888">
        <w:rPr>
          <w:sz w:val="24"/>
          <w:szCs w:val="24"/>
        </w:rPr>
        <w:instrText>HYPERLINK  \l "_Prohibited_items,_searching"</w:instrText>
      </w:r>
      <w:r w:rsidRPr="00A97888">
        <w:rPr>
          <w:sz w:val="24"/>
          <w:szCs w:val="24"/>
        </w:rPr>
        <w:fldChar w:fldCharType="separate"/>
      </w:r>
      <w:r w:rsidR="00F07D9A" w:rsidRPr="00A97888">
        <w:rPr>
          <w:rStyle w:val="Hyperlink"/>
          <w:color w:val="auto"/>
          <w:sz w:val="24"/>
          <w:szCs w:val="24"/>
        </w:rPr>
        <w:t>Prohibited items, searching pupils and confiscation</w:t>
      </w:r>
    </w:p>
    <w:p w14:paraId="4009BE03" w14:textId="1931AFDD" w:rsidR="00B67DE9" w:rsidRPr="00A97888" w:rsidRDefault="000152AA" w:rsidP="00355E45">
      <w:pPr>
        <w:numPr>
          <w:ilvl w:val="0"/>
          <w:numId w:val="5"/>
        </w:numPr>
        <w:rPr>
          <w:rStyle w:val="Hyperlink"/>
          <w:color w:val="auto"/>
          <w:sz w:val="24"/>
          <w:szCs w:val="24"/>
        </w:rPr>
      </w:pPr>
      <w:r w:rsidRPr="00A97888">
        <w:rPr>
          <w:sz w:val="24"/>
          <w:szCs w:val="24"/>
        </w:rPr>
        <w:fldChar w:fldCharType="end"/>
      </w:r>
      <w:r w:rsidRPr="00A97888">
        <w:rPr>
          <w:sz w:val="24"/>
          <w:szCs w:val="24"/>
        </w:rPr>
        <w:fldChar w:fldCharType="begin"/>
      </w:r>
      <w:r w:rsidR="00FE71AA" w:rsidRPr="00A97888">
        <w:rPr>
          <w:sz w:val="24"/>
          <w:szCs w:val="24"/>
        </w:rPr>
        <w:instrText>HYPERLINK  \l "_Effective_pupil_support"</w:instrText>
      </w:r>
      <w:r w:rsidRPr="00A97888">
        <w:rPr>
          <w:sz w:val="24"/>
          <w:szCs w:val="24"/>
        </w:rPr>
        <w:fldChar w:fldCharType="separate"/>
      </w:r>
      <w:r w:rsidR="00F07D9A" w:rsidRPr="00A97888">
        <w:rPr>
          <w:rStyle w:val="Hyperlink"/>
          <w:color w:val="auto"/>
          <w:sz w:val="24"/>
          <w:szCs w:val="24"/>
        </w:rPr>
        <w:t>Effective classroom management</w:t>
      </w:r>
    </w:p>
    <w:p w14:paraId="697010F2" w14:textId="189C8F0D" w:rsidR="00F07D9A" w:rsidRPr="00A97888" w:rsidRDefault="00B67DE9" w:rsidP="00355E45">
      <w:pPr>
        <w:numPr>
          <w:ilvl w:val="0"/>
          <w:numId w:val="5"/>
        </w:numPr>
        <w:rPr>
          <w:rStyle w:val="Hyperlink"/>
          <w:color w:val="auto"/>
          <w:sz w:val="24"/>
          <w:szCs w:val="24"/>
        </w:rPr>
      </w:pPr>
      <w:r w:rsidRPr="00A97888">
        <w:rPr>
          <w:rStyle w:val="Hyperlink"/>
          <w:color w:val="auto"/>
          <w:sz w:val="24"/>
          <w:szCs w:val="24"/>
        </w:rPr>
        <w:t>Effective pupil support</w:t>
      </w:r>
    </w:p>
    <w:p w14:paraId="39DFA2C8" w14:textId="0A8BD470" w:rsidR="00F07D9A" w:rsidRPr="00A97888" w:rsidRDefault="000152AA" w:rsidP="00355E45">
      <w:pPr>
        <w:numPr>
          <w:ilvl w:val="0"/>
          <w:numId w:val="5"/>
        </w:numPr>
        <w:rPr>
          <w:rStyle w:val="Hyperlink"/>
          <w:color w:val="auto"/>
          <w:sz w:val="24"/>
          <w:szCs w:val="24"/>
        </w:rPr>
      </w:pPr>
      <w:r w:rsidRPr="00A97888">
        <w:rPr>
          <w:sz w:val="24"/>
          <w:szCs w:val="24"/>
        </w:rPr>
        <w:fldChar w:fldCharType="end"/>
      </w:r>
      <w:r w:rsidRPr="00A97888">
        <w:rPr>
          <w:sz w:val="24"/>
          <w:szCs w:val="24"/>
        </w:rPr>
        <w:fldChar w:fldCharType="begin"/>
      </w:r>
      <w:r w:rsidRPr="00A97888">
        <w:rPr>
          <w:sz w:val="24"/>
          <w:szCs w:val="24"/>
        </w:rPr>
        <w:instrText>HYPERLINK  \l "_Behaviour_outside_of"</w:instrText>
      </w:r>
      <w:r w:rsidRPr="00A97888">
        <w:rPr>
          <w:sz w:val="24"/>
          <w:szCs w:val="24"/>
        </w:rPr>
        <w:fldChar w:fldCharType="separate"/>
      </w:r>
      <w:r w:rsidR="00F07D9A" w:rsidRPr="00A97888">
        <w:rPr>
          <w:rStyle w:val="Hyperlink"/>
          <w:color w:val="auto"/>
          <w:sz w:val="24"/>
          <w:szCs w:val="24"/>
        </w:rPr>
        <w:t>Behaviour outside of school premises</w:t>
      </w:r>
    </w:p>
    <w:p w14:paraId="53749C63" w14:textId="43BA1CAE" w:rsidR="00F07D9A" w:rsidRPr="00A97888" w:rsidRDefault="000152AA" w:rsidP="00355E45">
      <w:pPr>
        <w:numPr>
          <w:ilvl w:val="0"/>
          <w:numId w:val="5"/>
        </w:numPr>
        <w:rPr>
          <w:rStyle w:val="Hyperlink"/>
          <w:color w:val="auto"/>
          <w:sz w:val="24"/>
          <w:szCs w:val="24"/>
        </w:rPr>
      </w:pPr>
      <w:r w:rsidRPr="00A97888">
        <w:rPr>
          <w:sz w:val="24"/>
          <w:szCs w:val="24"/>
        </w:rPr>
        <w:lastRenderedPageBreak/>
        <w:fldChar w:fldCharType="end"/>
      </w:r>
      <w:r w:rsidR="00F07D9A" w:rsidRPr="00A97888">
        <w:rPr>
          <w:sz w:val="24"/>
          <w:szCs w:val="24"/>
          <w:u w:val="single"/>
        </w:rPr>
        <w:fldChar w:fldCharType="begin"/>
      </w:r>
      <w:r w:rsidRPr="00A97888">
        <w:rPr>
          <w:sz w:val="24"/>
          <w:szCs w:val="24"/>
          <w:u w:val="single"/>
        </w:rPr>
        <w:instrText>HYPERLINK  \l "_Data_collection_and"</w:instrText>
      </w:r>
      <w:r w:rsidR="00F07D9A" w:rsidRPr="00A97888">
        <w:rPr>
          <w:sz w:val="24"/>
          <w:szCs w:val="24"/>
          <w:u w:val="single"/>
        </w:rPr>
        <w:fldChar w:fldCharType="separate"/>
      </w:r>
      <w:r w:rsidR="00F07D9A" w:rsidRPr="00A97888">
        <w:rPr>
          <w:rStyle w:val="Hyperlink"/>
          <w:color w:val="auto"/>
          <w:sz w:val="24"/>
          <w:szCs w:val="24"/>
        </w:rPr>
        <w:t>Data collection and behaviour evaluation</w:t>
      </w:r>
    </w:p>
    <w:p w14:paraId="3BA0519D" w14:textId="5DB1BE66" w:rsidR="00F07D9A" w:rsidRPr="00A97888" w:rsidRDefault="00F07D9A" w:rsidP="00355E45">
      <w:pPr>
        <w:numPr>
          <w:ilvl w:val="0"/>
          <w:numId w:val="5"/>
        </w:numPr>
        <w:rPr>
          <w:rStyle w:val="Hyperlink"/>
          <w:color w:val="auto"/>
          <w:sz w:val="24"/>
          <w:szCs w:val="24"/>
        </w:rPr>
      </w:pPr>
      <w:r w:rsidRPr="00A97888">
        <w:rPr>
          <w:sz w:val="24"/>
          <w:szCs w:val="24"/>
        </w:rPr>
        <w:fldChar w:fldCharType="end"/>
      </w:r>
      <w:r w:rsidR="000152AA" w:rsidRPr="00A97888">
        <w:rPr>
          <w:sz w:val="24"/>
          <w:szCs w:val="24"/>
        </w:rPr>
        <w:fldChar w:fldCharType="begin"/>
      </w:r>
      <w:r w:rsidR="000152AA" w:rsidRPr="00A97888">
        <w:rPr>
          <w:sz w:val="24"/>
          <w:szCs w:val="24"/>
        </w:rPr>
        <w:instrText>HYPERLINK  \l "_Monitoring_and_review"</w:instrText>
      </w:r>
      <w:r w:rsidR="000152AA" w:rsidRPr="00A97888">
        <w:rPr>
          <w:sz w:val="24"/>
          <w:szCs w:val="24"/>
        </w:rPr>
        <w:fldChar w:fldCharType="separate"/>
      </w:r>
      <w:r w:rsidRPr="00A97888">
        <w:rPr>
          <w:rStyle w:val="Hyperlink"/>
          <w:color w:val="auto"/>
          <w:sz w:val="24"/>
          <w:szCs w:val="24"/>
        </w:rPr>
        <w:t>Monitoring and review</w:t>
      </w:r>
    </w:p>
    <w:p w14:paraId="1067D119" w14:textId="26261B7E" w:rsidR="00F07D9A" w:rsidRPr="00A97888" w:rsidRDefault="000152AA" w:rsidP="00F07D9A">
      <w:pPr>
        <w:rPr>
          <w:b/>
          <w:sz w:val="24"/>
          <w:szCs w:val="24"/>
        </w:rPr>
      </w:pPr>
      <w:r w:rsidRPr="00A97888">
        <w:rPr>
          <w:sz w:val="24"/>
          <w:szCs w:val="24"/>
        </w:rPr>
        <w:fldChar w:fldCharType="end"/>
      </w:r>
      <w:r w:rsidR="00F07D9A" w:rsidRPr="00A97888">
        <w:rPr>
          <w:b/>
          <w:sz w:val="24"/>
          <w:szCs w:val="24"/>
        </w:rPr>
        <w:t xml:space="preserve">Appendices </w:t>
      </w:r>
    </w:p>
    <w:p w14:paraId="79CD767C" w14:textId="7C6DD084" w:rsidR="00F07D9A" w:rsidRPr="00A97888" w:rsidRDefault="00F07D9A" w:rsidP="00355E45">
      <w:pPr>
        <w:numPr>
          <w:ilvl w:val="0"/>
          <w:numId w:val="6"/>
        </w:numPr>
        <w:rPr>
          <w:rStyle w:val="Hyperlink"/>
          <w:color w:val="auto"/>
          <w:sz w:val="24"/>
          <w:szCs w:val="24"/>
        </w:rPr>
      </w:pPr>
      <w:r w:rsidRPr="00A97888">
        <w:rPr>
          <w:sz w:val="24"/>
          <w:szCs w:val="24"/>
        </w:rPr>
        <w:fldChar w:fldCharType="begin"/>
      </w:r>
      <w:r w:rsidR="000152AA" w:rsidRPr="00A97888">
        <w:rPr>
          <w:sz w:val="24"/>
          <w:szCs w:val="24"/>
        </w:rPr>
        <w:instrText>HYPERLINK  \l "_Behaviour_incident_form"</w:instrText>
      </w:r>
      <w:r w:rsidRPr="00A97888">
        <w:rPr>
          <w:sz w:val="24"/>
          <w:szCs w:val="24"/>
        </w:rPr>
        <w:fldChar w:fldCharType="separate"/>
      </w:r>
      <w:r w:rsidRPr="00A97888">
        <w:rPr>
          <w:rStyle w:val="Hyperlink"/>
          <w:color w:val="auto"/>
          <w:sz w:val="24"/>
          <w:szCs w:val="24"/>
        </w:rPr>
        <w:t>Behaviour incident form</w:t>
      </w:r>
    </w:p>
    <w:p w14:paraId="5A475B0C" w14:textId="3BA6DEB8" w:rsidR="00F07D9A" w:rsidRPr="00A97888" w:rsidRDefault="00F07D9A" w:rsidP="00355E45">
      <w:pPr>
        <w:numPr>
          <w:ilvl w:val="0"/>
          <w:numId w:val="6"/>
        </w:numPr>
        <w:rPr>
          <w:rStyle w:val="Hyperlink"/>
          <w:color w:val="auto"/>
          <w:sz w:val="24"/>
          <w:szCs w:val="24"/>
        </w:rPr>
      </w:pPr>
      <w:r w:rsidRPr="00A97888">
        <w:rPr>
          <w:sz w:val="24"/>
          <w:szCs w:val="24"/>
        </w:rPr>
        <w:fldChar w:fldCharType="end"/>
      </w:r>
      <w:r w:rsidRPr="00A97888">
        <w:rPr>
          <w:sz w:val="24"/>
          <w:szCs w:val="24"/>
        </w:rPr>
        <w:fldChar w:fldCharType="begin"/>
      </w:r>
      <w:r w:rsidR="000152AA" w:rsidRPr="00A97888">
        <w:rPr>
          <w:sz w:val="24"/>
          <w:szCs w:val="24"/>
        </w:rPr>
        <w:instrText>HYPERLINK  \l "_Behaviour_management_observations"</w:instrText>
      </w:r>
      <w:r w:rsidRPr="00A97888">
        <w:rPr>
          <w:sz w:val="24"/>
          <w:szCs w:val="24"/>
        </w:rPr>
        <w:fldChar w:fldCharType="separate"/>
      </w:r>
      <w:r w:rsidRPr="00A97888">
        <w:rPr>
          <w:rStyle w:val="Hyperlink"/>
          <w:color w:val="auto"/>
          <w:sz w:val="24"/>
          <w:szCs w:val="24"/>
        </w:rPr>
        <w:t>Behaviour management observations review form</w:t>
      </w:r>
    </w:p>
    <w:p w14:paraId="7E2FBA44" w14:textId="419CFEA9" w:rsidR="00D559A8" w:rsidRPr="00A97888" w:rsidRDefault="00F07D9A" w:rsidP="00B92177">
      <w:pPr>
        <w:rPr>
          <w:sz w:val="20"/>
          <w:szCs w:val="20"/>
        </w:rPr>
      </w:pPr>
      <w:r w:rsidRPr="00A97888">
        <w:rPr>
          <w:sz w:val="24"/>
          <w:szCs w:val="24"/>
        </w:rPr>
        <w:fldChar w:fldCharType="end"/>
      </w:r>
      <w:r w:rsidR="00D559A8" w:rsidRPr="00A97888">
        <w:rPr>
          <w:sz w:val="20"/>
          <w:szCs w:val="20"/>
        </w:rPr>
        <w:br w:type="page"/>
      </w:r>
      <w:bookmarkStart w:id="0" w:name="_Statement_of_intent"/>
      <w:bookmarkEnd w:id="0"/>
      <w:r w:rsidR="00D559A8" w:rsidRPr="00A97888">
        <w:rPr>
          <w:b/>
          <w:bCs/>
          <w:sz w:val="32"/>
          <w:szCs w:val="40"/>
        </w:rPr>
        <w:lastRenderedPageBreak/>
        <w:t>Statement of intent</w:t>
      </w:r>
    </w:p>
    <w:p w14:paraId="0F36F0A1" w14:textId="1C6DF6AD" w:rsidR="000636E2" w:rsidRPr="00A97888" w:rsidRDefault="00BC7645" w:rsidP="000636E2">
      <w:r w:rsidRPr="00A97888">
        <w:t>Denham Village School</w:t>
      </w:r>
      <w:r w:rsidR="000636E2" w:rsidRPr="00A97888">
        <w:t xml:space="preserve"> believes that, in order to facilitate teaching and learning, acceptable behaviour must be demonstrated in all aspects of school life. The school is committed to:</w:t>
      </w:r>
    </w:p>
    <w:p w14:paraId="49BA08D6" w14:textId="77777777" w:rsidR="000636E2" w:rsidRPr="00A97888" w:rsidRDefault="000636E2" w:rsidP="00355E45">
      <w:pPr>
        <w:numPr>
          <w:ilvl w:val="0"/>
          <w:numId w:val="7"/>
        </w:numPr>
      </w:pPr>
      <w:r w:rsidRPr="00A97888">
        <w:t>Promoting desired behaviour.</w:t>
      </w:r>
    </w:p>
    <w:p w14:paraId="00F1C400" w14:textId="77777777" w:rsidR="000636E2" w:rsidRPr="00A97888" w:rsidRDefault="000636E2" w:rsidP="00355E45">
      <w:pPr>
        <w:numPr>
          <w:ilvl w:val="0"/>
          <w:numId w:val="7"/>
        </w:numPr>
      </w:pPr>
      <w:r w:rsidRPr="00A97888">
        <w:t>Promoting self-esteem, self-discipline, proper regard for authority, and positive relationships based on mutual respect.</w:t>
      </w:r>
    </w:p>
    <w:p w14:paraId="55F8E7B3" w14:textId="77777777" w:rsidR="000636E2" w:rsidRPr="00A97888" w:rsidRDefault="000636E2" w:rsidP="00355E45">
      <w:pPr>
        <w:numPr>
          <w:ilvl w:val="0"/>
          <w:numId w:val="7"/>
        </w:numPr>
      </w:pPr>
      <w:r w:rsidRPr="00A97888">
        <w:t xml:space="preserve">Ensuring equality and fair treatment for all. </w:t>
      </w:r>
    </w:p>
    <w:p w14:paraId="48DDA49B" w14:textId="77777777" w:rsidR="000636E2" w:rsidRPr="00A97888" w:rsidRDefault="000636E2" w:rsidP="00355E45">
      <w:pPr>
        <w:numPr>
          <w:ilvl w:val="0"/>
          <w:numId w:val="7"/>
        </w:numPr>
      </w:pPr>
      <w:r w:rsidRPr="00A97888">
        <w:t>Praising and rewarding good behaviour.</w:t>
      </w:r>
    </w:p>
    <w:p w14:paraId="7A00A6CC" w14:textId="63601DDD" w:rsidR="000636E2" w:rsidRPr="00A97888" w:rsidRDefault="000636E2" w:rsidP="00355E45">
      <w:pPr>
        <w:numPr>
          <w:ilvl w:val="0"/>
          <w:numId w:val="7"/>
        </w:numPr>
      </w:pPr>
      <w:r w:rsidRPr="00A97888">
        <w:t xml:space="preserve">Challenging and </w:t>
      </w:r>
      <w:r w:rsidR="00BC7645" w:rsidRPr="00A97888">
        <w:t>addressing</w:t>
      </w:r>
      <w:r w:rsidRPr="00A97888">
        <w:t xml:space="preserve"> misbehaviour.</w:t>
      </w:r>
    </w:p>
    <w:p w14:paraId="060BCDCF" w14:textId="77777777" w:rsidR="000636E2" w:rsidRPr="00A97888" w:rsidRDefault="000636E2" w:rsidP="00355E45">
      <w:pPr>
        <w:numPr>
          <w:ilvl w:val="0"/>
          <w:numId w:val="7"/>
        </w:numPr>
      </w:pPr>
      <w:r w:rsidRPr="00A97888">
        <w:t>Providing a safe environment free from disruption, violence, discrimination, bullying and any form of harassment.</w:t>
      </w:r>
    </w:p>
    <w:p w14:paraId="0DE32EAE" w14:textId="77777777" w:rsidR="000636E2" w:rsidRPr="00A97888" w:rsidRDefault="000636E2" w:rsidP="00355E45">
      <w:pPr>
        <w:numPr>
          <w:ilvl w:val="0"/>
          <w:numId w:val="7"/>
        </w:numPr>
      </w:pPr>
      <w:r w:rsidRPr="00A97888">
        <w:t xml:space="preserve">Encouraging positive relationships with parents. </w:t>
      </w:r>
    </w:p>
    <w:p w14:paraId="5F8290B1" w14:textId="77777777" w:rsidR="000636E2" w:rsidRPr="00A97888" w:rsidRDefault="000636E2" w:rsidP="00355E45">
      <w:pPr>
        <w:numPr>
          <w:ilvl w:val="0"/>
          <w:numId w:val="7"/>
        </w:numPr>
      </w:pPr>
      <w:r w:rsidRPr="00A97888">
        <w:t>Developing positive relationships with pupils to enable early intervention.</w:t>
      </w:r>
    </w:p>
    <w:p w14:paraId="2EF5BB15" w14:textId="77777777" w:rsidR="000636E2" w:rsidRPr="00A97888" w:rsidRDefault="000636E2" w:rsidP="00355E45">
      <w:pPr>
        <w:numPr>
          <w:ilvl w:val="0"/>
          <w:numId w:val="7"/>
        </w:numPr>
      </w:pPr>
      <w:r w:rsidRPr="00A97888">
        <w:t>A shared approach which involves pupils in the implementation of the school’s policy and associated procedures.</w:t>
      </w:r>
    </w:p>
    <w:p w14:paraId="2416D3DF" w14:textId="77777777" w:rsidR="000636E2" w:rsidRPr="00A97888" w:rsidRDefault="000636E2" w:rsidP="00355E45">
      <w:pPr>
        <w:numPr>
          <w:ilvl w:val="0"/>
          <w:numId w:val="7"/>
        </w:numPr>
      </w:pPr>
      <w:r w:rsidRPr="00A97888">
        <w:t xml:space="preserve">Promoting a culture of praise and encouragement in which all pupils can achieve. </w:t>
      </w:r>
    </w:p>
    <w:p w14:paraId="1ACAD12E" w14:textId="77777777" w:rsidR="000636E2" w:rsidRPr="00A97888" w:rsidRDefault="000636E2" w:rsidP="000636E2">
      <w:r w:rsidRPr="00A97888">
        <w:t>Reasonable and proportionate sanctions will be used where a pupil’s behaviour falls below the standard that is expected, alongside support to prevent recurring misbehaviour.</w:t>
      </w:r>
    </w:p>
    <w:p w14:paraId="71C789E8" w14:textId="77777777" w:rsidR="000636E2" w:rsidRPr="00A97888" w:rsidRDefault="000636E2" w:rsidP="000636E2">
      <w:r w:rsidRPr="00A97888">
        <w:t xml:space="preserve">The school acknowledges that behaviour can sometimes be the result of educational needs, mental health issues, or other needs or vulnerabilities, and will address these needs via an individualised graduated response. </w:t>
      </w:r>
    </w:p>
    <w:p w14:paraId="0F307342" w14:textId="77777777" w:rsidR="00D559A8" w:rsidRPr="00A97888" w:rsidRDefault="00D559A8">
      <w:r w:rsidRPr="00A97888">
        <w:br w:type="page"/>
      </w:r>
    </w:p>
    <w:p w14:paraId="2E9CCEBA" w14:textId="593CFA20" w:rsidR="0025107E" w:rsidRPr="00A97888" w:rsidRDefault="00D559A8" w:rsidP="00D613D9">
      <w:pPr>
        <w:pStyle w:val="Heading2"/>
        <w:rPr>
          <w:rFonts w:asciiTheme="minorHAnsi" w:hAnsiTheme="minorHAnsi" w:hint="eastAsia"/>
          <w:color w:val="auto"/>
          <w:sz w:val="28"/>
          <w:szCs w:val="28"/>
          <w:u w:val="single"/>
        </w:rPr>
      </w:pPr>
      <w:bookmarkStart w:id="1" w:name="_Legal_framework"/>
      <w:bookmarkStart w:id="2" w:name="LF"/>
      <w:bookmarkEnd w:id="1"/>
      <w:r w:rsidRPr="00A97888">
        <w:rPr>
          <w:rFonts w:asciiTheme="minorHAnsi" w:hAnsiTheme="minorHAnsi"/>
          <w:color w:val="auto"/>
          <w:sz w:val="28"/>
          <w:szCs w:val="28"/>
          <w:u w:val="single"/>
        </w:rPr>
        <w:lastRenderedPageBreak/>
        <w:t xml:space="preserve">Legal framework </w:t>
      </w:r>
    </w:p>
    <w:p w14:paraId="756E15B6" w14:textId="77777777" w:rsidR="009A5299" w:rsidRPr="00A97888" w:rsidRDefault="009A5299" w:rsidP="009A5299">
      <w:pPr>
        <w:pStyle w:val="TNCBodyText"/>
      </w:pPr>
      <w:r w:rsidRPr="00A97888">
        <w:t xml:space="preserve">This policy has due regard to all relevant legislation and statutory guidance including, but not limited to, the following: </w:t>
      </w:r>
    </w:p>
    <w:p w14:paraId="1B43ECDE" w14:textId="77777777" w:rsidR="009A5299" w:rsidRPr="00A97888" w:rsidRDefault="009A5299" w:rsidP="00355E45">
      <w:pPr>
        <w:pStyle w:val="TNCBodyText"/>
        <w:numPr>
          <w:ilvl w:val="0"/>
          <w:numId w:val="8"/>
        </w:numPr>
      </w:pPr>
      <w:r w:rsidRPr="00A97888">
        <w:t>Education Act 1996</w:t>
      </w:r>
    </w:p>
    <w:p w14:paraId="17E2BCF8" w14:textId="77777777" w:rsidR="009A5299" w:rsidRPr="00A97888" w:rsidRDefault="009A5299" w:rsidP="00355E45">
      <w:pPr>
        <w:pStyle w:val="TNCBodyText"/>
        <w:numPr>
          <w:ilvl w:val="0"/>
          <w:numId w:val="8"/>
        </w:numPr>
      </w:pPr>
      <w:r w:rsidRPr="00A97888">
        <w:t>Education Act 2002</w:t>
      </w:r>
    </w:p>
    <w:p w14:paraId="70783209" w14:textId="77777777" w:rsidR="009A5299" w:rsidRPr="00A97888" w:rsidRDefault="009A5299" w:rsidP="00355E45">
      <w:pPr>
        <w:pStyle w:val="TNCBodyText"/>
        <w:numPr>
          <w:ilvl w:val="0"/>
          <w:numId w:val="8"/>
        </w:numPr>
      </w:pPr>
      <w:r w:rsidRPr="00A97888">
        <w:t>Education and Inspections Act 2006</w:t>
      </w:r>
    </w:p>
    <w:p w14:paraId="4E246919" w14:textId="77777777" w:rsidR="009A5299" w:rsidRPr="00A97888" w:rsidRDefault="009A5299" w:rsidP="00355E45">
      <w:pPr>
        <w:pStyle w:val="TNCBodyText"/>
        <w:numPr>
          <w:ilvl w:val="0"/>
          <w:numId w:val="8"/>
        </w:numPr>
      </w:pPr>
      <w:r w:rsidRPr="00A97888">
        <w:t>Health Act 2006</w:t>
      </w:r>
    </w:p>
    <w:p w14:paraId="65E0B839" w14:textId="77777777" w:rsidR="009A5299" w:rsidRPr="00A97888" w:rsidRDefault="009A5299" w:rsidP="00355E45">
      <w:pPr>
        <w:pStyle w:val="TNCBodyText"/>
        <w:numPr>
          <w:ilvl w:val="0"/>
          <w:numId w:val="8"/>
        </w:numPr>
      </w:pPr>
      <w:r w:rsidRPr="00A97888">
        <w:t>The School Information (England) Regulations 2008</w:t>
      </w:r>
    </w:p>
    <w:p w14:paraId="7908623B" w14:textId="77777777" w:rsidR="009A5299" w:rsidRPr="00A97888" w:rsidRDefault="009A5299" w:rsidP="00355E45">
      <w:pPr>
        <w:pStyle w:val="TNCBodyText"/>
        <w:numPr>
          <w:ilvl w:val="0"/>
          <w:numId w:val="8"/>
        </w:numPr>
      </w:pPr>
      <w:r w:rsidRPr="00A97888">
        <w:t>Equality Act 2010</w:t>
      </w:r>
    </w:p>
    <w:p w14:paraId="51AD777B" w14:textId="77777777" w:rsidR="009A5299" w:rsidRPr="00A97888" w:rsidRDefault="009A5299" w:rsidP="00355E45">
      <w:pPr>
        <w:pStyle w:val="TNCBodyText"/>
        <w:numPr>
          <w:ilvl w:val="0"/>
          <w:numId w:val="8"/>
        </w:numPr>
      </w:pPr>
      <w:r w:rsidRPr="00A97888">
        <w:t>Voyeurism (Offences) Act 2019</w:t>
      </w:r>
    </w:p>
    <w:p w14:paraId="06CD81E1" w14:textId="77777777" w:rsidR="009A5299" w:rsidRPr="00A97888" w:rsidRDefault="009A5299" w:rsidP="00355E45">
      <w:pPr>
        <w:pStyle w:val="TNCBodyText"/>
        <w:numPr>
          <w:ilvl w:val="0"/>
          <w:numId w:val="8"/>
        </w:numPr>
      </w:pPr>
      <w:r w:rsidRPr="00A97888">
        <w:t>DfE (2013) ‘Use of reasonable force’</w:t>
      </w:r>
    </w:p>
    <w:p w14:paraId="14FC4033" w14:textId="77777777" w:rsidR="009A5299" w:rsidRPr="00A97888" w:rsidRDefault="009A5299" w:rsidP="00355E45">
      <w:pPr>
        <w:pStyle w:val="TNCBodyText"/>
        <w:numPr>
          <w:ilvl w:val="0"/>
          <w:numId w:val="8"/>
        </w:numPr>
      </w:pPr>
      <w:r w:rsidRPr="00A97888">
        <w:t>DfE (2015) ‘Special educational needs and disability code of practice: 0 to 25 years’</w:t>
      </w:r>
    </w:p>
    <w:p w14:paraId="2C37A57E" w14:textId="77777777" w:rsidR="009A5299" w:rsidRPr="00A97888" w:rsidRDefault="009A5299" w:rsidP="00355E45">
      <w:pPr>
        <w:pStyle w:val="TNCBodyText"/>
        <w:numPr>
          <w:ilvl w:val="0"/>
          <w:numId w:val="8"/>
        </w:numPr>
      </w:pPr>
      <w:r w:rsidRPr="00A97888">
        <w:t>DfE (2018) ‘Mental health and behaviour in schools’</w:t>
      </w:r>
    </w:p>
    <w:p w14:paraId="6DD498C1" w14:textId="7A01327F" w:rsidR="009A5299" w:rsidRPr="00A97888" w:rsidRDefault="009A5299" w:rsidP="00355E45">
      <w:pPr>
        <w:pStyle w:val="TNCBodyText"/>
        <w:numPr>
          <w:ilvl w:val="0"/>
          <w:numId w:val="8"/>
        </w:numPr>
      </w:pPr>
      <w:r w:rsidRPr="00A97888">
        <w:t xml:space="preserve">DfE (2024) ‘Behaviour in schools: Advice for headteachers and school staff’ </w:t>
      </w:r>
    </w:p>
    <w:p w14:paraId="0FF516FB" w14:textId="77777777" w:rsidR="009A5299" w:rsidRPr="00A97888" w:rsidRDefault="009A5299" w:rsidP="00355E45">
      <w:pPr>
        <w:pStyle w:val="TNCBodyText"/>
        <w:numPr>
          <w:ilvl w:val="0"/>
          <w:numId w:val="8"/>
        </w:numPr>
      </w:pPr>
      <w:r w:rsidRPr="00A97888">
        <w:t>DfE (2023) ‘Keeping children safe in education 2023’</w:t>
      </w:r>
    </w:p>
    <w:p w14:paraId="487F6031" w14:textId="77777777" w:rsidR="009A5299" w:rsidRPr="00A97888" w:rsidRDefault="009A5299" w:rsidP="00355E45">
      <w:pPr>
        <w:pStyle w:val="TNCBodyText"/>
        <w:numPr>
          <w:ilvl w:val="0"/>
          <w:numId w:val="8"/>
        </w:numPr>
      </w:pPr>
      <w:r w:rsidRPr="00A97888">
        <w:t xml:space="preserve">DfE (2022) ‘Searching, Screening and Confiscation: Advice for schools’ </w:t>
      </w:r>
    </w:p>
    <w:p w14:paraId="599A1CCE" w14:textId="77777777" w:rsidR="009A5299" w:rsidRPr="00A97888" w:rsidRDefault="009A5299" w:rsidP="00355E45">
      <w:pPr>
        <w:pStyle w:val="TNCBodyText"/>
        <w:numPr>
          <w:ilvl w:val="0"/>
          <w:numId w:val="8"/>
        </w:numPr>
      </w:pPr>
      <w:r w:rsidRPr="00A97888">
        <w:t>DfE (2023) ‘Suspension and Permanent Exclusion from maintained schools, academies and pupil referral units in England, including pupil movement’</w:t>
      </w:r>
    </w:p>
    <w:p w14:paraId="084FDEFC" w14:textId="0206E27A" w:rsidR="009A5299" w:rsidRPr="00A97888" w:rsidRDefault="009A5299" w:rsidP="00355E45">
      <w:pPr>
        <w:pStyle w:val="TNCBodyText"/>
        <w:numPr>
          <w:ilvl w:val="0"/>
          <w:numId w:val="8"/>
        </w:numPr>
      </w:pPr>
      <w:r w:rsidRPr="00A97888">
        <w:t>DfE (2024) ‘Mobile phones in schools’</w:t>
      </w:r>
    </w:p>
    <w:p w14:paraId="40AD9374" w14:textId="7E270882" w:rsidR="002F74C9" w:rsidRPr="00A97888" w:rsidRDefault="002F74C9" w:rsidP="00355E45">
      <w:pPr>
        <w:pStyle w:val="TNCBodyText"/>
        <w:numPr>
          <w:ilvl w:val="0"/>
          <w:numId w:val="8"/>
        </w:numPr>
      </w:pPr>
      <w:r w:rsidRPr="00A97888">
        <w:t>DfE (2024) ‘Creating a school behaviour culture: audit and action planning tools’</w:t>
      </w:r>
    </w:p>
    <w:p w14:paraId="7B2A1C58" w14:textId="39358D99" w:rsidR="009A5299" w:rsidRPr="00A97888" w:rsidRDefault="009A5299" w:rsidP="009A5299">
      <w:pPr>
        <w:pStyle w:val="TNCBodyText"/>
      </w:pPr>
      <w:r w:rsidRPr="00A97888">
        <w:t>This policy operates in conjunction with the following school policies:</w:t>
      </w:r>
    </w:p>
    <w:p w14:paraId="198E6205" w14:textId="77777777" w:rsidR="009A5299" w:rsidRPr="00A97888" w:rsidRDefault="009A5299" w:rsidP="00355E45">
      <w:pPr>
        <w:pStyle w:val="TNCBodyText"/>
        <w:numPr>
          <w:ilvl w:val="0"/>
          <w:numId w:val="9"/>
        </w:numPr>
      </w:pPr>
      <w:bookmarkStart w:id="3" w:name="_Hlk77084887"/>
      <w:r w:rsidRPr="00A97888">
        <w:t>Pupil Code of Conduct</w:t>
      </w:r>
    </w:p>
    <w:p w14:paraId="06530BA6" w14:textId="77777777" w:rsidR="009A5299" w:rsidRPr="00A97888" w:rsidRDefault="009A5299" w:rsidP="00355E45">
      <w:pPr>
        <w:pStyle w:val="TNCBodyText"/>
        <w:numPr>
          <w:ilvl w:val="0"/>
          <w:numId w:val="9"/>
        </w:numPr>
      </w:pPr>
      <w:r w:rsidRPr="00A97888">
        <w:t xml:space="preserve">Social, Emotional and Mental Health (SEMH) Policy </w:t>
      </w:r>
    </w:p>
    <w:p w14:paraId="3AF28AC4" w14:textId="77777777" w:rsidR="009A5299" w:rsidRPr="00A97888" w:rsidRDefault="009A5299" w:rsidP="00355E45">
      <w:pPr>
        <w:pStyle w:val="TNCBodyText"/>
        <w:numPr>
          <w:ilvl w:val="0"/>
          <w:numId w:val="9"/>
        </w:numPr>
      </w:pPr>
      <w:r w:rsidRPr="00A97888">
        <w:t>Complaints Procedures Policy</w:t>
      </w:r>
    </w:p>
    <w:p w14:paraId="05C2422B" w14:textId="77777777" w:rsidR="009A5299" w:rsidRPr="00A97888" w:rsidRDefault="009A5299" w:rsidP="00355E45">
      <w:pPr>
        <w:pStyle w:val="TNCBodyText"/>
        <w:numPr>
          <w:ilvl w:val="0"/>
          <w:numId w:val="9"/>
        </w:numPr>
      </w:pPr>
      <w:r w:rsidRPr="00A97888">
        <w:t>Special Educational Needs and Disabilities (SEND) Policy</w:t>
      </w:r>
    </w:p>
    <w:p w14:paraId="0871319C" w14:textId="77777777" w:rsidR="009A5299" w:rsidRPr="00A97888" w:rsidRDefault="009A5299" w:rsidP="00355E45">
      <w:pPr>
        <w:pStyle w:val="TNCBodyText"/>
        <w:numPr>
          <w:ilvl w:val="0"/>
          <w:numId w:val="9"/>
        </w:numPr>
      </w:pPr>
      <w:r w:rsidRPr="00A97888">
        <w:t>Suspension and Exclusion Policy</w:t>
      </w:r>
    </w:p>
    <w:p w14:paraId="7988D3CF" w14:textId="77777777" w:rsidR="009A5299" w:rsidRPr="00A97888" w:rsidRDefault="009A5299" w:rsidP="00355E45">
      <w:pPr>
        <w:pStyle w:val="TNCBodyText"/>
        <w:numPr>
          <w:ilvl w:val="0"/>
          <w:numId w:val="9"/>
        </w:numPr>
      </w:pPr>
      <w:r w:rsidRPr="00A97888">
        <w:t>Physical Intervention Policy</w:t>
      </w:r>
    </w:p>
    <w:p w14:paraId="11329780" w14:textId="77777777" w:rsidR="009A5299" w:rsidRPr="00A97888" w:rsidRDefault="009A5299" w:rsidP="00355E45">
      <w:pPr>
        <w:pStyle w:val="TNCBodyText"/>
        <w:numPr>
          <w:ilvl w:val="0"/>
          <w:numId w:val="9"/>
        </w:numPr>
      </w:pPr>
      <w:r w:rsidRPr="00A97888">
        <w:t>Child-on-child Abuse Policy</w:t>
      </w:r>
    </w:p>
    <w:p w14:paraId="1794A90B" w14:textId="42A590D1" w:rsidR="009A5299" w:rsidRPr="00A97888" w:rsidRDefault="009A5299" w:rsidP="00BC7645">
      <w:pPr>
        <w:pStyle w:val="TNCBodyText"/>
        <w:numPr>
          <w:ilvl w:val="0"/>
          <w:numId w:val="9"/>
        </w:numPr>
      </w:pPr>
      <w:r w:rsidRPr="00A97888">
        <w:lastRenderedPageBreak/>
        <w:t>Child Protection and Safeguarding Policy</w:t>
      </w:r>
    </w:p>
    <w:p w14:paraId="3D25C7D7" w14:textId="77777777" w:rsidR="009A5299" w:rsidRPr="00A97888" w:rsidRDefault="009A5299" w:rsidP="00355E45">
      <w:pPr>
        <w:pStyle w:val="TNCBodyText"/>
        <w:numPr>
          <w:ilvl w:val="0"/>
          <w:numId w:val="9"/>
        </w:numPr>
      </w:pPr>
      <w:r w:rsidRPr="00A97888">
        <w:t xml:space="preserve">Searching, Screening and Confiscation Policy </w:t>
      </w:r>
    </w:p>
    <w:p w14:paraId="6D704976" w14:textId="77777777" w:rsidR="009A5299" w:rsidRPr="00A97888" w:rsidRDefault="009A5299" w:rsidP="00355E45">
      <w:pPr>
        <w:pStyle w:val="TNCBodyText"/>
        <w:numPr>
          <w:ilvl w:val="0"/>
          <w:numId w:val="9"/>
        </w:numPr>
      </w:pPr>
      <w:r w:rsidRPr="00A97888">
        <w:t>Anti-bullying Policy</w:t>
      </w:r>
    </w:p>
    <w:p w14:paraId="7E134A22" w14:textId="16DAB265" w:rsidR="00FF14E3" w:rsidRPr="00A97888" w:rsidRDefault="009A5299" w:rsidP="00355E45">
      <w:pPr>
        <w:pStyle w:val="TNCBodyText"/>
        <w:numPr>
          <w:ilvl w:val="0"/>
          <w:numId w:val="9"/>
        </w:numPr>
      </w:pPr>
      <w:r w:rsidRPr="00A97888">
        <w:t>Pupils’ Personal Electronic Devices Policy</w:t>
      </w:r>
      <w:bookmarkEnd w:id="3"/>
    </w:p>
    <w:p w14:paraId="0B177B5C" w14:textId="16F3E232" w:rsidR="00423FBD" w:rsidRPr="00A97888" w:rsidRDefault="009A5299" w:rsidP="00D613D9">
      <w:pPr>
        <w:pStyle w:val="Heading2"/>
        <w:rPr>
          <w:rFonts w:asciiTheme="minorHAnsi" w:hAnsiTheme="minorHAnsi" w:hint="eastAsia"/>
          <w:b/>
          <w:color w:val="auto"/>
          <w:sz w:val="28"/>
          <w:szCs w:val="28"/>
          <w:u w:val="single"/>
        </w:rPr>
      </w:pPr>
      <w:bookmarkStart w:id="4" w:name="_Roles_and_responsibilities"/>
      <w:bookmarkEnd w:id="2"/>
      <w:bookmarkEnd w:id="4"/>
      <w:r w:rsidRPr="00A97888">
        <w:rPr>
          <w:rFonts w:asciiTheme="minorHAnsi" w:hAnsiTheme="minorHAnsi"/>
          <w:b/>
          <w:color w:val="auto"/>
          <w:sz w:val="28"/>
          <w:szCs w:val="28"/>
          <w:u w:val="single"/>
        </w:rPr>
        <w:t>Roles and responsibilities</w:t>
      </w:r>
    </w:p>
    <w:p w14:paraId="70A4C5EE" w14:textId="77777777" w:rsidR="005F2D60" w:rsidRPr="00A97888" w:rsidRDefault="005F2D60" w:rsidP="005F2D60">
      <w:r w:rsidRPr="00A97888">
        <w:t xml:space="preserve">The </w:t>
      </w:r>
      <w:r w:rsidRPr="00A97888">
        <w:rPr>
          <w:bCs/>
        </w:rPr>
        <w:t>governing board</w:t>
      </w:r>
      <w:r w:rsidRPr="00A97888">
        <w:t xml:space="preserve"> will have overall responsibility for:</w:t>
      </w:r>
    </w:p>
    <w:p w14:paraId="7C4A2D20" w14:textId="55C7F2E5" w:rsidR="005F2D60" w:rsidRPr="00A97888" w:rsidRDefault="005F2D60" w:rsidP="00BC7645">
      <w:pPr>
        <w:ind w:left="785"/>
      </w:pPr>
      <w:r w:rsidRPr="00A97888">
        <w:rPr>
          <w:color w:val="398AFF" w:themeColor="accent4"/>
        </w:rPr>
        <w:t xml:space="preserve"> </w:t>
      </w:r>
      <w:r w:rsidRPr="00A97888">
        <w:t>Making a statement of behaviour principles, and providing guidance for the headteacher on promoting good behaviour where appropriate.</w:t>
      </w:r>
    </w:p>
    <w:p w14:paraId="44B21398" w14:textId="77777777" w:rsidR="005F2D60" w:rsidRPr="00A97888" w:rsidRDefault="005F2D60" w:rsidP="00355E45">
      <w:pPr>
        <w:numPr>
          <w:ilvl w:val="0"/>
          <w:numId w:val="10"/>
        </w:numPr>
      </w:pPr>
      <w:r w:rsidRPr="00A97888">
        <w:t>Ensuring that this policy, as written, does not discriminate on any grounds, including, but not limited to, age, disability, gender reassignment, gender identity, marriage and civil partnership, race, religion or belief, sex and sexual orientation.</w:t>
      </w:r>
    </w:p>
    <w:p w14:paraId="7EA68881" w14:textId="77777777" w:rsidR="005F2D60" w:rsidRPr="00A97888" w:rsidRDefault="005F2D60" w:rsidP="00355E45">
      <w:pPr>
        <w:numPr>
          <w:ilvl w:val="0"/>
          <w:numId w:val="10"/>
        </w:numPr>
      </w:pPr>
      <w:r w:rsidRPr="00A97888">
        <w:t xml:space="preserve">Promoting a whole-school culture where calm, dignity and structure encompass every space and activity. </w:t>
      </w:r>
    </w:p>
    <w:p w14:paraId="55CFB858" w14:textId="77777777" w:rsidR="005F2D60" w:rsidRPr="00A97888" w:rsidRDefault="005F2D60" w:rsidP="00355E45">
      <w:pPr>
        <w:numPr>
          <w:ilvl w:val="0"/>
          <w:numId w:val="10"/>
        </w:numPr>
      </w:pPr>
      <w:r w:rsidRPr="00A97888">
        <w:t xml:space="preserve">Handling complaints regarding this policy, as outlined in the school’s </w:t>
      </w:r>
      <w:r w:rsidRPr="00A97888">
        <w:rPr>
          <w:bCs/>
        </w:rPr>
        <w:t>Complaints Procedures Policy</w:t>
      </w:r>
      <w:r w:rsidRPr="00A97888">
        <w:t>.</w:t>
      </w:r>
    </w:p>
    <w:p w14:paraId="1CDFEEFF" w14:textId="77777777" w:rsidR="005F2D60" w:rsidRPr="00A97888" w:rsidRDefault="005F2D60" w:rsidP="00355E45">
      <w:pPr>
        <w:numPr>
          <w:ilvl w:val="0"/>
          <w:numId w:val="10"/>
        </w:numPr>
      </w:pPr>
      <w:r w:rsidRPr="00A97888">
        <w:t>Ensuring this policy is published on the school website.</w:t>
      </w:r>
    </w:p>
    <w:p w14:paraId="55E07D1C" w14:textId="77777777" w:rsidR="005F2D60" w:rsidRPr="00A97888" w:rsidRDefault="005F2D60" w:rsidP="005F2D60">
      <w:r w:rsidRPr="00A97888">
        <w:t xml:space="preserve">The </w:t>
      </w:r>
      <w:r w:rsidRPr="00A97888">
        <w:rPr>
          <w:bCs/>
        </w:rPr>
        <w:t>headteacher will be</w:t>
      </w:r>
      <w:r w:rsidRPr="00A97888">
        <w:t xml:space="preserve"> responsible for:</w:t>
      </w:r>
    </w:p>
    <w:p w14:paraId="202C7829" w14:textId="77777777" w:rsidR="005F2D60" w:rsidRPr="00A97888" w:rsidRDefault="005F2D60" w:rsidP="00355E45">
      <w:pPr>
        <w:numPr>
          <w:ilvl w:val="0"/>
          <w:numId w:val="11"/>
        </w:numPr>
      </w:pPr>
      <w:r w:rsidRPr="00A97888">
        <w:t>The monitoring and implementation of this policy and of the behaviour procedures at the school. This includes monitoring the policy’s effectiveness in addressing any SEMH-related drivers of poor behaviour.</w:t>
      </w:r>
    </w:p>
    <w:p w14:paraId="650A8054" w14:textId="67FA5C9A" w:rsidR="005F2D60" w:rsidRPr="00A97888" w:rsidRDefault="005F2D60" w:rsidP="00355E45">
      <w:pPr>
        <w:numPr>
          <w:ilvl w:val="0"/>
          <w:numId w:val="11"/>
        </w:numPr>
      </w:pPr>
      <w:r w:rsidRPr="00A97888">
        <w:rPr>
          <w:color w:val="398AFF" w:themeColor="accent4"/>
        </w:rPr>
        <w:t xml:space="preserve"> </w:t>
      </w:r>
      <w:r w:rsidRPr="00A97888">
        <w:t>Acting in accordance with the statement of behaviour principles made by the governing board, and having any regard to guidance provided by the governing board on promoting good behaviour.</w:t>
      </w:r>
    </w:p>
    <w:p w14:paraId="5EEA02A3" w14:textId="77777777" w:rsidR="005F2D60" w:rsidRPr="00A97888" w:rsidRDefault="005F2D60" w:rsidP="00355E45">
      <w:pPr>
        <w:numPr>
          <w:ilvl w:val="0"/>
          <w:numId w:val="11"/>
        </w:numPr>
      </w:pPr>
      <w:r w:rsidRPr="00A97888">
        <w:t>Establishing high expectations of pupils’ conduct and behaviour, and implementing measures to achieve this.</w:t>
      </w:r>
    </w:p>
    <w:p w14:paraId="5274052D" w14:textId="77777777" w:rsidR="005F2D60" w:rsidRPr="00A97888" w:rsidRDefault="005F2D60" w:rsidP="00355E45">
      <w:pPr>
        <w:numPr>
          <w:ilvl w:val="0"/>
          <w:numId w:val="11"/>
        </w:numPr>
      </w:pPr>
      <w:r w:rsidRPr="00A97888">
        <w:t>Determining the school rules and any disciplinary sanctions for breaking the rules.</w:t>
      </w:r>
    </w:p>
    <w:p w14:paraId="47F760A5" w14:textId="77777777" w:rsidR="005F2D60" w:rsidRPr="00A97888" w:rsidRDefault="005F2D60" w:rsidP="00355E45">
      <w:pPr>
        <w:numPr>
          <w:ilvl w:val="0"/>
          <w:numId w:val="11"/>
        </w:numPr>
      </w:pPr>
      <w:r w:rsidRPr="00A97888">
        <w:t>The day-to-day implementation of this policy.</w:t>
      </w:r>
    </w:p>
    <w:p w14:paraId="784376D9" w14:textId="77777777" w:rsidR="005F2D60" w:rsidRPr="00A97888" w:rsidRDefault="005F2D60" w:rsidP="00355E45">
      <w:pPr>
        <w:numPr>
          <w:ilvl w:val="0"/>
          <w:numId w:val="11"/>
        </w:numPr>
      </w:pPr>
      <w:r w:rsidRPr="00A97888">
        <w:t>Publicising this policy in writing to staff, parents and pupils at least once a year.</w:t>
      </w:r>
    </w:p>
    <w:p w14:paraId="4F336C06" w14:textId="77777777" w:rsidR="005F2D60" w:rsidRPr="00A97888" w:rsidRDefault="005F2D60" w:rsidP="00355E45">
      <w:pPr>
        <w:numPr>
          <w:ilvl w:val="0"/>
          <w:numId w:val="11"/>
        </w:numPr>
      </w:pPr>
      <w:r w:rsidRPr="00A97888">
        <w:t>Reporting to the governing board on the implementation of this policy, including its effectiveness in addressing any SEMH-related issues that could be driving disruptive behaviour.</w:t>
      </w:r>
    </w:p>
    <w:p w14:paraId="02C41280" w14:textId="77777777" w:rsidR="005F2D60" w:rsidRPr="00A97888" w:rsidRDefault="005F2D60" w:rsidP="005F2D60">
      <w:bookmarkStart w:id="5" w:name="_Hlk75435490"/>
      <w:r w:rsidRPr="00A97888">
        <w:t>The senior mental health lead will be responsible for:</w:t>
      </w:r>
    </w:p>
    <w:bookmarkEnd w:id="5"/>
    <w:p w14:paraId="370676B1" w14:textId="77777777" w:rsidR="005F2D60" w:rsidRPr="00A97888" w:rsidRDefault="005F2D60" w:rsidP="00355E45">
      <w:pPr>
        <w:numPr>
          <w:ilvl w:val="0"/>
          <w:numId w:val="12"/>
        </w:numPr>
      </w:pPr>
      <w:r w:rsidRPr="00A97888">
        <w:t>Overseeing the whole-school approach to mental health, including how this is reflected in this policy, how staff are supported with managing pupils with SEMH-related behavioural difficulties, and how the school engages pupils and parents with regards to the behaviour of pupils with SEMH difficulties.</w:t>
      </w:r>
    </w:p>
    <w:p w14:paraId="0E043501" w14:textId="5C4B1541" w:rsidR="005F2D60" w:rsidRPr="00A97888" w:rsidRDefault="005F2D60" w:rsidP="00355E45">
      <w:pPr>
        <w:numPr>
          <w:ilvl w:val="0"/>
          <w:numId w:val="12"/>
        </w:numPr>
      </w:pPr>
      <w:r w:rsidRPr="00A97888">
        <w:t>Supporting behaviour management in line with the SEMH Policy.</w:t>
      </w:r>
    </w:p>
    <w:p w14:paraId="477B427E" w14:textId="77777777" w:rsidR="00BC7645" w:rsidRPr="00A97888" w:rsidRDefault="00BC7645" w:rsidP="00A97888">
      <w:pPr>
        <w:ind w:left="720"/>
      </w:pPr>
    </w:p>
    <w:p w14:paraId="52722388" w14:textId="77777777" w:rsidR="005F2D60" w:rsidRPr="00A97888" w:rsidRDefault="005F2D60" w:rsidP="005F2D60">
      <w:r w:rsidRPr="00A97888">
        <w:t>The SENCO will be responsible for:</w:t>
      </w:r>
    </w:p>
    <w:p w14:paraId="7FC9ECC6" w14:textId="77777777" w:rsidR="005F2D60" w:rsidRPr="00A97888" w:rsidRDefault="005F2D60" w:rsidP="00355E45">
      <w:pPr>
        <w:numPr>
          <w:ilvl w:val="0"/>
          <w:numId w:val="13"/>
        </w:numPr>
      </w:pPr>
      <w:r w:rsidRPr="00A97888">
        <w:rPr>
          <w:bCs/>
        </w:rPr>
        <w:lastRenderedPageBreak/>
        <w:t>Collaborating with the governing board, headteacher and the senior mental health lead</w:t>
      </w:r>
      <w:r w:rsidRPr="00A97888">
        <w:t xml:space="preserve">, as part of the SLT, to determine the strategic development of behaviour and SEMH policies and provisions in the school. </w:t>
      </w:r>
    </w:p>
    <w:p w14:paraId="008D5601" w14:textId="77777777" w:rsidR="005F2D60" w:rsidRPr="00A97888" w:rsidRDefault="005F2D60" w:rsidP="00355E45">
      <w:pPr>
        <w:numPr>
          <w:ilvl w:val="0"/>
          <w:numId w:val="13"/>
        </w:numPr>
      </w:pPr>
      <w:r w:rsidRPr="00A97888">
        <w:t>Undertaking day-to-day responsibilities for the successful operation of the behaviour and SEMH policies to support pupils with SEND, in line with the school’s Special Educational Needs and Disabilities (SEND) Policy.</w:t>
      </w:r>
    </w:p>
    <w:p w14:paraId="49291165" w14:textId="77777777" w:rsidR="005F2D60" w:rsidRPr="00A97888" w:rsidRDefault="005F2D60" w:rsidP="00355E45">
      <w:pPr>
        <w:numPr>
          <w:ilvl w:val="0"/>
          <w:numId w:val="13"/>
        </w:numPr>
      </w:pPr>
      <w:r w:rsidRPr="00A97888">
        <w:t>Supporting teachers in the further assessment of a pupil’s strengths and areas for improvement and advising on the effective implementation of support.</w:t>
      </w:r>
    </w:p>
    <w:p w14:paraId="478D2FE6" w14:textId="77777777" w:rsidR="005F2D60" w:rsidRPr="00A97888" w:rsidRDefault="005F2D60" w:rsidP="005F2D60">
      <w:r w:rsidRPr="00A97888">
        <w:t>Teaching staff will be responsible for:</w:t>
      </w:r>
    </w:p>
    <w:p w14:paraId="0E73788E" w14:textId="77777777" w:rsidR="005F2D60" w:rsidRPr="00A97888" w:rsidRDefault="005F2D60" w:rsidP="00355E45">
      <w:pPr>
        <w:numPr>
          <w:ilvl w:val="0"/>
          <w:numId w:val="14"/>
        </w:numPr>
      </w:pPr>
      <w:r w:rsidRPr="00A97888">
        <w:t xml:space="preserve">Planning and reviewing support for pupils with behavioural difficulties in collaboration with parents, the </w:t>
      </w:r>
      <w:r w:rsidRPr="00A97888">
        <w:rPr>
          <w:bCs/>
        </w:rPr>
        <w:t>SENCO</w:t>
      </w:r>
      <w:r w:rsidRPr="00A97888">
        <w:t xml:space="preserve"> and, where appropriate, the pupils themselves.</w:t>
      </w:r>
    </w:p>
    <w:p w14:paraId="7EE48592" w14:textId="77777777" w:rsidR="005F2D60" w:rsidRPr="00A97888" w:rsidRDefault="005F2D60" w:rsidP="00355E45">
      <w:pPr>
        <w:numPr>
          <w:ilvl w:val="0"/>
          <w:numId w:val="14"/>
        </w:numPr>
      </w:pPr>
      <w:r w:rsidRPr="00A97888">
        <w:t>Aiming to teach all pupils the full curriculum, whatever their prior attainment.</w:t>
      </w:r>
    </w:p>
    <w:p w14:paraId="1FE535C4" w14:textId="77777777" w:rsidR="005F2D60" w:rsidRPr="00A97888" w:rsidRDefault="005F2D60" w:rsidP="00355E45">
      <w:pPr>
        <w:numPr>
          <w:ilvl w:val="0"/>
          <w:numId w:val="14"/>
        </w:numPr>
      </w:pPr>
      <w:r w:rsidRPr="00A97888">
        <w:t>Planning lessons to address potential areas of difficulty to ensure that there are no barriers to every pupil achieving their full potential, and that every pupil with behavioural difficulties will be able to study the full national curriculum.</w:t>
      </w:r>
    </w:p>
    <w:p w14:paraId="374C6045" w14:textId="77777777" w:rsidR="005F2D60" w:rsidRPr="00A97888" w:rsidRDefault="005F2D60" w:rsidP="00355E45">
      <w:pPr>
        <w:numPr>
          <w:ilvl w:val="0"/>
          <w:numId w:val="14"/>
        </w:numPr>
      </w:pPr>
      <w:r w:rsidRPr="00A97888">
        <w:t>Teaching and modelling expected behaviour and positive relationships, demonstrating good habits.</w:t>
      </w:r>
    </w:p>
    <w:p w14:paraId="0815F629" w14:textId="77777777" w:rsidR="005F2D60" w:rsidRPr="00A97888" w:rsidRDefault="005F2D60" w:rsidP="00355E45">
      <w:pPr>
        <w:numPr>
          <w:ilvl w:val="0"/>
          <w:numId w:val="14"/>
        </w:numPr>
      </w:pPr>
      <w:r w:rsidRPr="00A97888">
        <w:t>Being responsible and accountable for the progress and development of the pupils in their class.</w:t>
      </w:r>
    </w:p>
    <w:p w14:paraId="4D91341F" w14:textId="77777777" w:rsidR="005F2D60" w:rsidRPr="00A97888" w:rsidRDefault="005F2D60" w:rsidP="00355E45">
      <w:pPr>
        <w:numPr>
          <w:ilvl w:val="0"/>
          <w:numId w:val="14"/>
        </w:numPr>
      </w:pPr>
      <w:r w:rsidRPr="00A97888">
        <w:t>Not tolerating disruption and taking proportionate action to restore acceptable standards of behaviour.</w:t>
      </w:r>
    </w:p>
    <w:p w14:paraId="3D8E1FF1" w14:textId="21E5E143" w:rsidR="009C1F42" w:rsidRPr="00A97888" w:rsidRDefault="009C1F42" w:rsidP="00355E45">
      <w:pPr>
        <w:numPr>
          <w:ilvl w:val="0"/>
          <w:numId w:val="14"/>
        </w:numPr>
      </w:pPr>
      <w:r w:rsidRPr="00A97888">
        <w:t>Developing effective communications with parents, ensuring that they feel included in their child’s educational experiences.</w:t>
      </w:r>
    </w:p>
    <w:p w14:paraId="56897010" w14:textId="77777777" w:rsidR="005F2D60" w:rsidRPr="00A97888" w:rsidRDefault="005F2D60" w:rsidP="005F2D60">
      <w:r w:rsidRPr="00A97888">
        <w:t>All members of staff, including teaching and support staff, and volunteers will be responsible for:</w:t>
      </w:r>
    </w:p>
    <w:p w14:paraId="719CF7BE" w14:textId="77777777" w:rsidR="005F2D60" w:rsidRPr="00A97888" w:rsidRDefault="005F2D60" w:rsidP="00355E45">
      <w:pPr>
        <w:numPr>
          <w:ilvl w:val="0"/>
          <w:numId w:val="15"/>
        </w:numPr>
      </w:pPr>
      <w:r w:rsidRPr="00A97888">
        <w:t>Adhering to this policy and applying it consistently and fairly.</w:t>
      </w:r>
    </w:p>
    <w:p w14:paraId="2DD91D60" w14:textId="77777777" w:rsidR="005F2D60" w:rsidRPr="00A97888" w:rsidRDefault="005F2D60" w:rsidP="00355E45">
      <w:pPr>
        <w:numPr>
          <w:ilvl w:val="0"/>
          <w:numId w:val="15"/>
        </w:numPr>
      </w:pPr>
      <w:r w:rsidRPr="00A97888">
        <w:t>Supporting pupils in adhering to this policy.</w:t>
      </w:r>
    </w:p>
    <w:p w14:paraId="7D48AE55" w14:textId="77777777" w:rsidR="005F2D60" w:rsidRPr="00A97888" w:rsidRDefault="005F2D60" w:rsidP="00355E45">
      <w:pPr>
        <w:numPr>
          <w:ilvl w:val="0"/>
          <w:numId w:val="15"/>
        </w:numPr>
      </w:pPr>
      <w:r w:rsidRPr="00A97888">
        <w:t xml:space="preserve">Promoting a supportive and high-quality learning environment. </w:t>
      </w:r>
    </w:p>
    <w:p w14:paraId="6854F780" w14:textId="77777777" w:rsidR="005F2D60" w:rsidRPr="00A97888" w:rsidRDefault="005F2D60" w:rsidP="00355E45">
      <w:pPr>
        <w:numPr>
          <w:ilvl w:val="0"/>
          <w:numId w:val="15"/>
        </w:numPr>
      </w:pPr>
      <w:r w:rsidRPr="00A97888">
        <w:t>Modelling high levels of behaviour.</w:t>
      </w:r>
    </w:p>
    <w:p w14:paraId="1EA7D6D3" w14:textId="77777777" w:rsidR="005F2D60" w:rsidRPr="00A97888" w:rsidRDefault="005F2D60" w:rsidP="00355E45">
      <w:pPr>
        <w:numPr>
          <w:ilvl w:val="0"/>
          <w:numId w:val="15"/>
        </w:numPr>
      </w:pPr>
      <w:r w:rsidRPr="00A97888">
        <w:t xml:space="preserve">Being aware of the signs of behavioural difficulties. </w:t>
      </w:r>
    </w:p>
    <w:p w14:paraId="27E910A8" w14:textId="77777777" w:rsidR="005F2D60" w:rsidRPr="00A97888" w:rsidRDefault="005F2D60" w:rsidP="00355E45">
      <w:pPr>
        <w:numPr>
          <w:ilvl w:val="0"/>
          <w:numId w:val="15"/>
        </w:numPr>
      </w:pPr>
      <w:r w:rsidRPr="00A97888">
        <w:t>Setting high expectations for every pupil.</w:t>
      </w:r>
    </w:p>
    <w:p w14:paraId="3330B2C2" w14:textId="77777777" w:rsidR="005F2D60" w:rsidRPr="00A97888" w:rsidRDefault="005F2D60" w:rsidP="00355E45">
      <w:pPr>
        <w:numPr>
          <w:ilvl w:val="0"/>
          <w:numId w:val="15"/>
        </w:numPr>
      </w:pPr>
      <w:r w:rsidRPr="00A97888">
        <w:t>Being aware of the needs, outcomes sought, and support provided to any pupils with specific behavioural needs.</w:t>
      </w:r>
    </w:p>
    <w:p w14:paraId="6E467904" w14:textId="77777777" w:rsidR="005F2D60" w:rsidRPr="00A97888" w:rsidRDefault="005F2D60" w:rsidP="00355E45">
      <w:pPr>
        <w:numPr>
          <w:ilvl w:val="0"/>
          <w:numId w:val="15"/>
        </w:numPr>
      </w:pPr>
      <w:r w:rsidRPr="00A97888">
        <w:t xml:space="preserve">Keeping the relevant figures of authority up-to-date with any changes in behaviour. The relevant figures of authority include: </w:t>
      </w:r>
    </w:p>
    <w:p w14:paraId="209D85AB" w14:textId="77777777" w:rsidR="005F2D60" w:rsidRPr="00A97888" w:rsidRDefault="005F2D60" w:rsidP="00355E45">
      <w:pPr>
        <w:numPr>
          <w:ilvl w:val="1"/>
          <w:numId w:val="17"/>
        </w:numPr>
      </w:pPr>
      <w:r w:rsidRPr="00A97888">
        <w:t>SENCO.</w:t>
      </w:r>
    </w:p>
    <w:p w14:paraId="561DA44C" w14:textId="77777777" w:rsidR="005F2D60" w:rsidRPr="00A97888" w:rsidRDefault="005F2D60" w:rsidP="00355E45">
      <w:pPr>
        <w:numPr>
          <w:ilvl w:val="1"/>
          <w:numId w:val="17"/>
        </w:numPr>
      </w:pPr>
      <w:r w:rsidRPr="00A97888">
        <w:t>Headteacher.</w:t>
      </w:r>
    </w:p>
    <w:p w14:paraId="4A34D3C5" w14:textId="77777777" w:rsidR="005F2D60" w:rsidRPr="00A97888" w:rsidRDefault="005F2D60" w:rsidP="00355E45">
      <w:pPr>
        <w:numPr>
          <w:ilvl w:val="1"/>
          <w:numId w:val="17"/>
        </w:numPr>
      </w:pPr>
      <w:r w:rsidRPr="00A97888">
        <w:t>Subject leader.</w:t>
      </w:r>
    </w:p>
    <w:p w14:paraId="67AD1670" w14:textId="77777777" w:rsidR="005F2D60" w:rsidRPr="00A97888" w:rsidRDefault="005F2D60" w:rsidP="00355E45">
      <w:pPr>
        <w:numPr>
          <w:ilvl w:val="0"/>
          <w:numId w:val="15"/>
        </w:numPr>
      </w:pPr>
      <w:r w:rsidRPr="00A97888">
        <w:t xml:space="preserve">As authorised by the headteacher, sanctioning pupils who display poor levels of behaviour. </w:t>
      </w:r>
    </w:p>
    <w:p w14:paraId="161D92A3" w14:textId="7111800A" w:rsidR="00DD227B" w:rsidRPr="00A97888" w:rsidRDefault="00DD227B" w:rsidP="00355E45">
      <w:pPr>
        <w:numPr>
          <w:ilvl w:val="0"/>
          <w:numId w:val="15"/>
        </w:numPr>
      </w:pPr>
      <w:r w:rsidRPr="00A97888">
        <w:lastRenderedPageBreak/>
        <w:t>Developing supportive, respectful, and trustworthy relationships with each other.</w:t>
      </w:r>
    </w:p>
    <w:p w14:paraId="7642B9C6" w14:textId="77777777" w:rsidR="005F2D60" w:rsidRPr="00A97888" w:rsidRDefault="005F2D60" w:rsidP="005F2D60">
      <w:r w:rsidRPr="00A97888">
        <w:t>Pupils will be responsible for:</w:t>
      </w:r>
    </w:p>
    <w:p w14:paraId="78DDE121" w14:textId="77777777" w:rsidR="005F2D60" w:rsidRPr="00A97888" w:rsidRDefault="005F2D60" w:rsidP="00355E45">
      <w:pPr>
        <w:numPr>
          <w:ilvl w:val="0"/>
          <w:numId w:val="16"/>
        </w:numPr>
      </w:pPr>
      <w:r w:rsidRPr="00A97888">
        <w:t>Their own behaviour both inside school and out in the wider community.</w:t>
      </w:r>
    </w:p>
    <w:p w14:paraId="7312A718" w14:textId="77777777" w:rsidR="005F2D60" w:rsidRPr="00A97888" w:rsidRDefault="005F2D60" w:rsidP="00355E45">
      <w:pPr>
        <w:numPr>
          <w:ilvl w:val="0"/>
          <w:numId w:val="16"/>
        </w:numPr>
      </w:pPr>
      <w:r w:rsidRPr="00A97888">
        <w:t>Reporting any unacceptable behaviour to a member of staff.</w:t>
      </w:r>
    </w:p>
    <w:p w14:paraId="2DA14A84" w14:textId="77777777" w:rsidR="005F2D60" w:rsidRPr="00A97888" w:rsidRDefault="005F2D60" w:rsidP="005F2D60">
      <w:r w:rsidRPr="00A97888">
        <w:t>Parents will be responsible for:</w:t>
      </w:r>
    </w:p>
    <w:p w14:paraId="1FB47B1A" w14:textId="77777777" w:rsidR="005F2D60" w:rsidRPr="00A97888" w:rsidRDefault="005F2D60" w:rsidP="005F2D60">
      <w:r w:rsidRPr="00A97888">
        <w:t>Supporting their child in adhering to the school rules and reinforcing this at home.</w:t>
      </w:r>
    </w:p>
    <w:p w14:paraId="69E3636B" w14:textId="77777777" w:rsidR="005F2D60" w:rsidRPr="00A97888" w:rsidRDefault="005F2D60" w:rsidP="005F2D60">
      <w:r w:rsidRPr="00A97888">
        <w:t>Informing the school of any changes in circumstances which may affect their child’s behaviour.</w:t>
      </w:r>
    </w:p>
    <w:p w14:paraId="221D63FE" w14:textId="6A6D744A" w:rsidR="009A5299" w:rsidRPr="00A97888" w:rsidRDefault="005F2D60" w:rsidP="005F2D60">
      <w:pPr>
        <w:pStyle w:val="Heading2"/>
        <w:rPr>
          <w:rFonts w:asciiTheme="minorHAnsi" w:hAnsiTheme="minorHAnsi" w:hint="eastAsia"/>
          <w:color w:val="auto"/>
          <w:sz w:val="28"/>
          <w:szCs w:val="28"/>
          <w:u w:val="single"/>
        </w:rPr>
      </w:pPr>
      <w:bookmarkStart w:id="6" w:name="_Definitions"/>
      <w:bookmarkEnd w:id="6"/>
      <w:r w:rsidRPr="00A97888">
        <w:rPr>
          <w:rFonts w:asciiTheme="minorHAnsi" w:hAnsiTheme="minorHAnsi"/>
          <w:color w:val="auto"/>
          <w:sz w:val="28"/>
          <w:szCs w:val="28"/>
          <w:u w:val="single"/>
        </w:rPr>
        <w:t>Definitions</w:t>
      </w:r>
    </w:p>
    <w:p w14:paraId="674283E4" w14:textId="401FEF07" w:rsidR="00250430" w:rsidRPr="00A97888" w:rsidRDefault="00250430" w:rsidP="00250430">
      <w:pPr>
        <w:pStyle w:val="TNCBodyText"/>
      </w:pPr>
      <w:r w:rsidRPr="00A97888">
        <w:t>For the purposes of this policy, the school will define “serious unacceptable behaviour” as any behaviour which may cause harm to oneself or others, damage the reputation of the school within the wider community, and/or any illegal behaviour. This will include, but is not limited to, the following:</w:t>
      </w:r>
    </w:p>
    <w:p w14:paraId="7DCAB85C" w14:textId="77777777" w:rsidR="00250430" w:rsidRPr="00A97888" w:rsidRDefault="00250430" w:rsidP="00355E45">
      <w:pPr>
        <w:pStyle w:val="TNCBodyText"/>
        <w:numPr>
          <w:ilvl w:val="0"/>
          <w:numId w:val="18"/>
        </w:numPr>
      </w:pPr>
      <w:r w:rsidRPr="00A97888">
        <w:rPr>
          <w:b/>
        </w:rPr>
        <w:t>Discrimination</w:t>
      </w:r>
      <w:r w:rsidRPr="00A97888">
        <w:t xml:space="preserve"> – not giving equal respect to an individual on the basis of age, disability, gender identity, marriage and civil partnership, pregnancy and maternity, race, religion or belief, sex, and sexual orientation</w:t>
      </w:r>
    </w:p>
    <w:p w14:paraId="650FAF42" w14:textId="77777777" w:rsidR="00250430" w:rsidRPr="00A97888" w:rsidRDefault="00250430" w:rsidP="00355E45">
      <w:pPr>
        <w:pStyle w:val="TNCBodyText"/>
        <w:numPr>
          <w:ilvl w:val="0"/>
          <w:numId w:val="18"/>
        </w:numPr>
      </w:pPr>
      <w:r w:rsidRPr="00A97888">
        <w:rPr>
          <w:b/>
        </w:rPr>
        <w:t xml:space="preserve">Harassment </w:t>
      </w:r>
      <w:r w:rsidRPr="00A97888">
        <w:t>– behaviour towards others which is unwanted, offensive and affects the dignity of the individual or group of individuals</w:t>
      </w:r>
    </w:p>
    <w:p w14:paraId="25C37156" w14:textId="77777777" w:rsidR="00250430" w:rsidRPr="00A97888" w:rsidRDefault="00250430" w:rsidP="00355E45">
      <w:pPr>
        <w:pStyle w:val="TNCBodyText"/>
        <w:numPr>
          <w:ilvl w:val="0"/>
          <w:numId w:val="18"/>
        </w:numPr>
      </w:pPr>
      <w:r w:rsidRPr="00A97888">
        <w:rPr>
          <w:b/>
        </w:rPr>
        <w:t>Vexatious behaviour</w:t>
      </w:r>
      <w:r w:rsidRPr="00A97888">
        <w:t xml:space="preserve"> – deliberately acting in a manner so as to cause annoyance or irritation</w:t>
      </w:r>
    </w:p>
    <w:p w14:paraId="55DFBB78" w14:textId="77777777" w:rsidR="00250430" w:rsidRPr="00A97888" w:rsidRDefault="00250430" w:rsidP="00355E45">
      <w:pPr>
        <w:pStyle w:val="TNCBodyText"/>
        <w:numPr>
          <w:ilvl w:val="0"/>
          <w:numId w:val="18"/>
        </w:numPr>
      </w:pPr>
      <w:r w:rsidRPr="00A97888">
        <w:rPr>
          <w:b/>
        </w:rPr>
        <w:t>Bullying</w:t>
      </w:r>
      <w:r w:rsidRPr="00A97888">
        <w:t xml:space="preserve"> – a type of harassment which involves personal abuse or persistent actions which humiliate, intimidate, frighten or demean the individual being bullied</w:t>
      </w:r>
    </w:p>
    <w:p w14:paraId="0327D286" w14:textId="5198366F" w:rsidR="00250430" w:rsidRPr="00A97888" w:rsidRDefault="00250430" w:rsidP="00355E45">
      <w:pPr>
        <w:pStyle w:val="TNCBodyText"/>
        <w:numPr>
          <w:ilvl w:val="0"/>
          <w:numId w:val="18"/>
        </w:numPr>
      </w:pPr>
      <w:r w:rsidRPr="00A97888">
        <w:rPr>
          <w:b/>
        </w:rPr>
        <w:t>Cyberbullying</w:t>
      </w:r>
      <w:r w:rsidRPr="00A97888">
        <w:t xml:space="preserve"> – the use of electronic communication to bully a person, typically by sending messages of an intimidating or threatening nature</w:t>
      </w:r>
      <w:r w:rsidR="00A26475" w:rsidRPr="00A97888">
        <w:t xml:space="preserve"> – this may include bullying via text or images generated by artificial intelligence (AI).</w:t>
      </w:r>
    </w:p>
    <w:p w14:paraId="29C40FAF" w14:textId="77777777" w:rsidR="00250430" w:rsidRPr="00A97888" w:rsidRDefault="00250430" w:rsidP="00355E45">
      <w:pPr>
        <w:pStyle w:val="TNCBodyText"/>
        <w:numPr>
          <w:ilvl w:val="0"/>
          <w:numId w:val="18"/>
        </w:numPr>
      </w:pPr>
      <w:r w:rsidRPr="00A97888">
        <w:t>Possession of legal or illegal drugs, alcohol or tobacco</w:t>
      </w:r>
    </w:p>
    <w:p w14:paraId="619A7E79" w14:textId="77777777" w:rsidR="00250430" w:rsidRPr="00A97888" w:rsidRDefault="00250430" w:rsidP="00355E45">
      <w:pPr>
        <w:pStyle w:val="TNCBodyText"/>
        <w:numPr>
          <w:ilvl w:val="0"/>
          <w:numId w:val="18"/>
        </w:numPr>
      </w:pPr>
      <w:r w:rsidRPr="00A97888">
        <w:t>Possession of banned items</w:t>
      </w:r>
    </w:p>
    <w:p w14:paraId="7EF2C6E3" w14:textId="77777777" w:rsidR="00250430" w:rsidRPr="00A97888" w:rsidRDefault="00250430" w:rsidP="00355E45">
      <w:pPr>
        <w:pStyle w:val="TNCBodyText"/>
        <w:numPr>
          <w:ilvl w:val="0"/>
          <w:numId w:val="18"/>
        </w:numPr>
      </w:pPr>
      <w:r w:rsidRPr="00A97888">
        <w:t>Truancy and running away from school</w:t>
      </w:r>
    </w:p>
    <w:p w14:paraId="42C4F7FD" w14:textId="77777777" w:rsidR="00250430" w:rsidRPr="00A97888" w:rsidRDefault="00250430" w:rsidP="00355E45">
      <w:pPr>
        <w:pStyle w:val="TNCBodyText"/>
        <w:numPr>
          <w:ilvl w:val="0"/>
          <w:numId w:val="18"/>
        </w:numPr>
      </w:pPr>
      <w:r w:rsidRPr="00A97888">
        <w:t>Refusing to comply with disciplinary sanctions</w:t>
      </w:r>
    </w:p>
    <w:p w14:paraId="196A72C3" w14:textId="77777777" w:rsidR="00250430" w:rsidRPr="00A97888" w:rsidRDefault="00250430" w:rsidP="00355E45">
      <w:pPr>
        <w:pStyle w:val="TNCBodyText"/>
        <w:numPr>
          <w:ilvl w:val="0"/>
          <w:numId w:val="18"/>
        </w:numPr>
      </w:pPr>
      <w:r w:rsidRPr="00A97888">
        <w:t>Theft</w:t>
      </w:r>
    </w:p>
    <w:p w14:paraId="23C1721E" w14:textId="77777777" w:rsidR="00250430" w:rsidRPr="00A97888" w:rsidRDefault="00250430" w:rsidP="00355E45">
      <w:pPr>
        <w:pStyle w:val="TNCBodyText"/>
        <w:numPr>
          <w:ilvl w:val="0"/>
          <w:numId w:val="18"/>
        </w:numPr>
      </w:pPr>
      <w:r w:rsidRPr="00A97888">
        <w:t>Verbal abuse, including swearing, racist remarks and threatening language</w:t>
      </w:r>
    </w:p>
    <w:p w14:paraId="4F43A31E" w14:textId="77777777" w:rsidR="00250430" w:rsidRPr="00A97888" w:rsidRDefault="00250430" w:rsidP="00355E45">
      <w:pPr>
        <w:pStyle w:val="TNCBodyText"/>
        <w:numPr>
          <w:ilvl w:val="0"/>
          <w:numId w:val="18"/>
        </w:numPr>
      </w:pPr>
      <w:r w:rsidRPr="00A97888">
        <w:t>Fighting and aggression</w:t>
      </w:r>
    </w:p>
    <w:p w14:paraId="70D594E8" w14:textId="77777777" w:rsidR="00250430" w:rsidRPr="00A97888" w:rsidRDefault="00250430" w:rsidP="00355E45">
      <w:pPr>
        <w:pStyle w:val="TNCBodyText"/>
        <w:numPr>
          <w:ilvl w:val="0"/>
          <w:numId w:val="18"/>
        </w:numPr>
      </w:pPr>
      <w:r w:rsidRPr="00A97888">
        <w:t>Persistent disobedience or disruptive behaviour</w:t>
      </w:r>
    </w:p>
    <w:p w14:paraId="4CBE6E68" w14:textId="77777777" w:rsidR="00250430" w:rsidRPr="00A97888" w:rsidRDefault="00250430" w:rsidP="00355E45">
      <w:pPr>
        <w:pStyle w:val="TNCBodyText"/>
        <w:numPr>
          <w:ilvl w:val="0"/>
          <w:numId w:val="18"/>
        </w:numPr>
      </w:pPr>
      <w:r w:rsidRPr="00A97888">
        <w:t>Extreme behaviour, such as violence and serious vandalism</w:t>
      </w:r>
    </w:p>
    <w:p w14:paraId="409E7BCD" w14:textId="77777777" w:rsidR="00250430" w:rsidRPr="00A97888" w:rsidRDefault="00250430" w:rsidP="00355E45">
      <w:pPr>
        <w:pStyle w:val="TNCBodyText"/>
        <w:numPr>
          <w:ilvl w:val="0"/>
          <w:numId w:val="18"/>
        </w:numPr>
      </w:pPr>
      <w:r w:rsidRPr="00A97888">
        <w:lastRenderedPageBreak/>
        <w:t>Any behaviour that threatens safety or presents a serious danger</w:t>
      </w:r>
    </w:p>
    <w:p w14:paraId="1B003028" w14:textId="77777777" w:rsidR="00250430" w:rsidRPr="00A97888" w:rsidRDefault="00250430" w:rsidP="00355E45">
      <w:pPr>
        <w:pStyle w:val="TNCBodyText"/>
        <w:numPr>
          <w:ilvl w:val="0"/>
          <w:numId w:val="18"/>
        </w:numPr>
      </w:pPr>
      <w:r w:rsidRPr="00A97888">
        <w:t>Any behaviour that seriously inhibits the learning of pupils</w:t>
      </w:r>
    </w:p>
    <w:p w14:paraId="71442959" w14:textId="77777777" w:rsidR="00250430" w:rsidRPr="00A97888" w:rsidRDefault="00250430" w:rsidP="00355E45">
      <w:pPr>
        <w:pStyle w:val="TNCBodyText"/>
        <w:numPr>
          <w:ilvl w:val="0"/>
          <w:numId w:val="18"/>
        </w:numPr>
      </w:pPr>
      <w:r w:rsidRPr="00A97888">
        <w:t>Any behaviour that requires the immediate attention of a staff member</w:t>
      </w:r>
    </w:p>
    <w:p w14:paraId="5EF32BB9" w14:textId="77777777" w:rsidR="00250430" w:rsidRPr="00A97888" w:rsidRDefault="00250430" w:rsidP="00250430">
      <w:pPr>
        <w:pStyle w:val="TNCBodyText"/>
      </w:pPr>
      <w:r w:rsidRPr="00A97888">
        <w:t>For the purposes of this policy, the school will define “low-level unacceptable behaviour” as any behaviour which may disrupt the education of the perpetrator and/or other pupils, including, but not limited to, the following:</w:t>
      </w:r>
    </w:p>
    <w:p w14:paraId="31E143BB" w14:textId="77777777" w:rsidR="00250430" w:rsidRPr="00A97888" w:rsidRDefault="00250430" w:rsidP="00355E45">
      <w:pPr>
        <w:pStyle w:val="TNCBodyText"/>
        <w:numPr>
          <w:ilvl w:val="0"/>
          <w:numId w:val="19"/>
        </w:numPr>
      </w:pPr>
      <w:r w:rsidRPr="00A97888">
        <w:t>Lateness</w:t>
      </w:r>
    </w:p>
    <w:p w14:paraId="29F02983" w14:textId="77777777" w:rsidR="00250430" w:rsidRPr="00A97888" w:rsidRDefault="00250430" w:rsidP="00355E45">
      <w:pPr>
        <w:pStyle w:val="TNCBodyText"/>
        <w:numPr>
          <w:ilvl w:val="0"/>
          <w:numId w:val="19"/>
        </w:numPr>
      </w:pPr>
      <w:r w:rsidRPr="00A97888">
        <w:t>Low-level disruption and talking in class</w:t>
      </w:r>
    </w:p>
    <w:p w14:paraId="7D75527D" w14:textId="77777777" w:rsidR="00250430" w:rsidRPr="00A97888" w:rsidRDefault="00250430" w:rsidP="00355E45">
      <w:pPr>
        <w:pStyle w:val="TNCBodyText"/>
        <w:numPr>
          <w:ilvl w:val="0"/>
          <w:numId w:val="19"/>
        </w:numPr>
      </w:pPr>
      <w:r w:rsidRPr="00A97888">
        <w:t>Failure to complete classwork</w:t>
      </w:r>
    </w:p>
    <w:p w14:paraId="18EA85B1" w14:textId="77777777" w:rsidR="00250430" w:rsidRPr="00A97888" w:rsidRDefault="00250430" w:rsidP="00355E45">
      <w:pPr>
        <w:pStyle w:val="TNCBodyText"/>
        <w:numPr>
          <w:ilvl w:val="0"/>
          <w:numId w:val="19"/>
        </w:numPr>
      </w:pPr>
      <w:r w:rsidRPr="00A97888">
        <w:t>Rudeness</w:t>
      </w:r>
    </w:p>
    <w:p w14:paraId="78178993" w14:textId="77777777" w:rsidR="00250430" w:rsidRPr="00A97888" w:rsidRDefault="00250430" w:rsidP="00355E45">
      <w:pPr>
        <w:pStyle w:val="TNCBodyText"/>
        <w:numPr>
          <w:ilvl w:val="0"/>
          <w:numId w:val="19"/>
        </w:numPr>
      </w:pPr>
      <w:r w:rsidRPr="00A97888">
        <w:t>Lack of correct equipment</w:t>
      </w:r>
    </w:p>
    <w:p w14:paraId="3A05C809" w14:textId="77777777" w:rsidR="00250430" w:rsidRPr="00A97888" w:rsidRDefault="00250430" w:rsidP="00355E45">
      <w:pPr>
        <w:pStyle w:val="TNCBodyText"/>
        <w:numPr>
          <w:ilvl w:val="0"/>
          <w:numId w:val="19"/>
        </w:numPr>
      </w:pPr>
      <w:r w:rsidRPr="00A97888">
        <w:t>Refusing to complete homework, incomplete homework, or arriving at school without homework</w:t>
      </w:r>
    </w:p>
    <w:p w14:paraId="0AD7D006" w14:textId="77777777" w:rsidR="00250430" w:rsidRPr="00A97888" w:rsidRDefault="00250430" w:rsidP="00355E45">
      <w:pPr>
        <w:pStyle w:val="TNCBodyText"/>
        <w:numPr>
          <w:ilvl w:val="0"/>
          <w:numId w:val="19"/>
        </w:numPr>
      </w:pPr>
      <w:r w:rsidRPr="00A97888">
        <w:t>Disruption on public transport</w:t>
      </w:r>
    </w:p>
    <w:p w14:paraId="145425FD" w14:textId="77777777" w:rsidR="00250430" w:rsidRPr="00A97888" w:rsidRDefault="00250430" w:rsidP="00355E45">
      <w:pPr>
        <w:pStyle w:val="TNCBodyText"/>
        <w:numPr>
          <w:ilvl w:val="0"/>
          <w:numId w:val="19"/>
        </w:numPr>
      </w:pPr>
      <w:r w:rsidRPr="00A97888">
        <w:t>Use of mobile phones without permission</w:t>
      </w:r>
    </w:p>
    <w:p w14:paraId="7B420A09" w14:textId="77777777" w:rsidR="00250430" w:rsidRPr="00A97888" w:rsidRDefault="00250430" w:rsidP="00355E45">
      <w:pPr>
        <w:pStyle w:val="TNCBodyText"/>
        <w:numPr>
          <w:ilvl w:val="0"/>
          <w:numId w:val="19"/>
        </w:numPr>
      </w:pPr>
      <w:r w:rsidRPr="00A97888">
        <w:t>Graffiti</w:t>
      </w:r>
    </w:p>
    <w:p w14:paraId="2F880524" w14:textId="77777777" w:rsidR="00250430" w:rsidRPr="00A97888" w:rsidRDefault="00250430" w:rsidP="00250430">
      <w:pPr>
        <w:pStyle w:val="TNCBodyText"/>
      </w:pPr>
      <w:r w:rsidRPr="00A97888">
        <w:t>“Low-level unacceptable behaviour” may be escalated to “serious unacceptable behaviour”, depending on the severity of the behaviour.</w:t>
      </w:r>
    </w:p>
    <w:p w14:paraId="619BFEC6" w14:textId="274291EF" w:rsidR="005F2D60" w:rsidRPr="00A97888" w:rsidRDefault="00250430" w:rsidP="00250430">
      <w:pPr>
        <w:pStyle w:val="Heading2"/>
        <w:rPr>
          <w:rFonts w:asciiTheme="minorHAnsi" w:hAnsiTheme="minorHAnsi" w:hint="eastAsia"/>
          <w:color w:val="auto"/>
          <w:sz w:val="28"/>
          <w:szCs w:val="28"/>
          <w:u w:val="single"/>
        </w:rPr>
      </w:pPr>
      <w:bookmarkStart w:id="7" w:name="_Staff_induction,_development"/>
      <w:bookmarkEnd w:id="7"/>
      <w:r w:rsidRPr="00A97888">
        <w:rPr>
          <w:rFonts w:asciiTheme="minorHAnsi" w:hAnsiTheme="minorHAnsi"/>
          <w:color w:val="auto"/>
          <w:sz w:val="28"/>
          <w:szCs w:val="28"/>
          <w:u w:val="single"/>
        </w:rPr>
        <w:t>Staff induction, development and support</w:t>
      </w:r>
    </w:p>
    <w:p w14:paraId="41325E94" w14:textId="77777777" w:rsidR="00156E73" w:rsidRPr="00A97888" w:rsidRDefault="00156E73" w:rsidP="00156E73">
      <w:pPr>
        <w:pStyle w:val="TNCBodyText"/>
      </w:pPr>
      <w:r w:rsidRPr="00A97888">
        <w:t xml:space="preserve">All new staff will be inducted clearly into the school’s behaviour culture to ensure they understand its rules and routines and how best to support all pupils to participate in creating the culture of the school. Staff will be provided with bespoke training, where necessary, on the needs of pupils at the school to enable behaviour to be managed consistently. </w:t>
      </w:r>
    </w:p>
    <w:p w14:paraId="446335C6" w14:textId="77777777" w:rsidR="00156E73" w:rsidRPr="00A97888" w:rsidRDefault="00156E73" w:rsidP="00156E73">
      <w:pPr>
        <w:pStyle w:val="TNCBodyText"/>
      </w:pPr>
      <w:r w:rsidRPr="00A97888">
        <w:t>The SLT will consider any appropriate training which is required for staff to meet their duties and functions in accordance with this policy, including on understanding matters which may affect a pupil’s behaviour, e.g. SEND and mental health needs.</w:t>
      </w:r>
    </w:p>
    <w:p w14:paraId="2D12B6E3" w14:textId="77777777" w:rsidR="00156E73" w:rsidRPr="00A97888" w:rsidRDefault="00156E73" w:rsidP="00156E73">
      <w:pPr>
        <w:pStyle w:val="TNCBodyText"/>
      </w:pPr>
      <w:r w:rsidRPr="00A97888">
        <w:t xml:space="preserve">Members of staff who have, or are aspiring to have, responsibilities for leading behaviour or supporting pupil wellbeing will be supported to undertake any relevant training or qualifications. </w:t>
      </w:r>
    </w:p>
    <w:p w14:paraId="1C15A0D6" w14:textId="183FAAA1" w:rsidR="00545A6C" w:rsidRPr="00A97888" w:rsidRDefault="009F7A9A" w:rsidP="00156E73">
      <w:pPr>
        <w:pStyle w:val="TNCBodyText"/>
      </w:pPr>
      <w:r w:rsidRPr="00A97888">
        <w:t>Staff will know where and how to ask for assistance if they’re struggling to build and maintain an effective culture of positive behaviour.</w:t>
      </w:r>
    </w:p>
    <w:p w14:paraId="6453CE6E" w14:textId="0A9C6BF1" w:rsidR="009F7A9A" w:rsidRPr="00A97888" w:rsidRDefault="00BC0634" w:rsidP="00156E73">
      <w:pPr>
        <w:pStyle w:val="TNCBodyText"/>
      </w:pPr>
      <w:r w:rsidRPr="00A97888">
        <w:t>Staff voice will be considered when the school develops and refines its behaviour policies and procedures.</w:t>
      </w:r>
    </w:p>
    <w:p w14:paraId="5AC8B8CB" w14:textId="41FEE0A8" w:rsidR="00250430" w:rsidRPr="00A97888" w:rsidRDefault="00156E73" w:rsidP="00156E73">
      <w:pPr>
        <w:pStyle w:val="TNCBodyText"/>
      </w:pPr>
      <w:r w:rsidRPr="00A97888">
        <w:t xml:space="preserve">The SLT and the headteacher will review staff training needs </w:t>
      </w:r>
      <w:r w:rsidRPr="00A97888">
        <w:rPr>
          <w:bCs/>
        </w:rPr>
        <w:t>annually</w:t>
      </w:r>
      <w:r w:rsidRPr="00A97888">
        <w:t>, and in response to any serious or persistent behaviour issues disrupting the running of the school.</w:t>
      </w:r>
    </w:p>
    <w:p w14:paraId="54458095" w14:textId="65FC114C" w:rsidR="0025107E" w:rsidRPr="00A97888" w:rsidRDefault="00156E73" w:rsidP="00156E73">
      <w:pPr>
        <w:pStyle w:val="Heading2"/>
        <w:rPr>
          <w:rFonts w:asciiTheme="minorHAnsi" w:hAnsiTheme="minorHAnsi" w:hint="eastAsia"/>
          <w:color w:val="auto"/>
          <w:sz w:val="28"/>
          <w:szCs w:val="28"/>
          <w:u w:val="single"/>
        </w:rPr>
      </w:pPr>
      <w:bookmarkStart w:id="8" w:name="_Social,_emotional_and"/>
      <w:bookmarkEnd w:id="8"/>
      <w:r w:rsidRPr="00A97888">
        <w:rPr>
          <w:rFonts w:asciiTheme="minorHAnsi" w:hAnsiTheme="minorHAnsi"/>
          <w:color w:val="auto"/>
          <w:sz w:val="28"/>
          <w:szCs w:val="28"/>
          <w:u w:val="single"/>
        </w:rPr>
        <w:lastRenderedPageBreak/>
        <w:t>Social, emotional and mental health (SEMH) needs</w:t>
      </w:r>
    </w:p>
    <w:p w14:paraId="4BF4F574" w14:textId="77777777" w:rsidR="002545AC" w:rsidRPr="00A97888" w:rsidRDefault="002545AC" w:rsidP="002545AC">
      <w:pPr>
        <w:pStyle w:val="TNCBodyText"/>
      </w:pPr>
      <w:r w:rsidRPr="00A97888">
        <w:t>To help reduce the likelihood of behavioural issues related to SEMH needs, the school will create a safe and calm environment in which positive mental health and wellbeing are promoted and pupils are taught to be resilient. The school will promote resilience as part of a whole-school approach using the following methods:</w:t>
      </w:r>
    </w:p>
    <w:p w14:paraId="22E5BAAB" w14:textId="77777777" w:rsidR="002545AC" w:rsidRPr="00A97888" w:rsidRDefault="002545AC" w:rsidP="00355E45">
      <w:pPr>
        <w:pStyle w:val="TNCBodyText"/>
        <w:numPr>
          <w:ilvl w:val="0"/>
          <w:numId w:val="20"/>
        </w:numPr>
      </w:pPr>
      <w:r w:rsidRPr="00A97888">
        <w:rPr>
          <w:b/>
          <w:bCs/>
        </w:rPr>
        <w:t>Culture, ethos and environment</w:t>
      </w:r>
      <w:r w:rsidRPr="00A97888">
        <w:t xml:space="preserve"> – the health and wellbeing of pupils and staff is promoted through the informal curriculum, including leadership practice, policies, values and attitudes, alongside the social and physical environment </w:t>
      </w:r>
    </w:p>
    <w:p w14:paraId="37538FCF" w14:textId="2CA72290" w:rsidR="002545AC" w:rsidRPr="00A97888" w:rsidRDefault="002545AC" w:rsidP="00355E45">
      <w:pPr>
        <w:pStyle w:val="TNCBodyText"/>
        <w:numPr>
          <w:ilvl w:val="0"/>
          <w:numId w:val="20"/>
        </w:numPr>
      </w:pPr>
      <w:r w:rsidRPr="00A97888">
        <w:rPr>
          <w:b/>
          <w:bCs/>
        </w:rPr>
        <w:t>Teaching</w:t>
      </w:r>
      <w:r w:rsidRPr="00A97888">
        <w:t xml:space="preserve"> – the curriculum is used to develop pupils’ knowledge about health and wellbeing</w:t>
      </w:r>
    </w:p>
    <w:p w14:paraId="1BC0BAAA" w14:textId="6F9A0A2C" w:rsidR="002545AC" w:rsidRPr="00A97888" w:rsidRDefault="002545AC" w:rsidP="00355E45">
      <w:pPr>
        <w:pStyle w:val="TNCBodyText"/>
        <w:numPr>
          <w:ilvl w:val="0"/>
          <w:numId w:val="20"/>
        </w:numPr>
      </w:pPr>
      <w:r w:rsidRPr="00A97888">
        <w:rPr>
          <w:b/>
          <w:bCs/>
        </w:rPr>
        <w:t>Community engagement</w:t>
      </w:r>
      <w:r w:rsidRPr="00A97888">
        <w:t xml:space="preserve"> – the school proactively engages with parents, outside agencies and the wider community to promote consistent support for pupils’ health and wellbeing</w:t>
      </w:r>
    </w:p>
    <w:p w14:paraId="677343CF" w14:textId="4BC5C3A7" w:rsidR="00156E73" w:rsidRPr="00A97888" w:rsidRDefault="002545AC" w:rsidP="002545AC">
      <w:pPr>
        <w:pStyle w:val="TNCBodyText"/>
      </w:pPr>
      <w:r w:rsidRPr="00A97888">
        <w:t>All staff will be made aware of how potentially traumatic adverse childhood experiences, including abuse and neglect, can impact on a pupil’s mental health, behaviour, and education. Where vulnerable pupils or groups are identified, provision will be made to support and promote their positive mental health. The school’s SEMH Policy outlines the specific procedures that will be used to assess these pupils for any SEMH-related difficulties that could affect their behaviour.</w:t>
      </w:r>
    </w:p>
    <w:p w14:paraId="2BCF7CB6" w14:textId="50216653" w:rsidR="0025107E" w:rsidRPr="00A97888" w:rsidRDefault="002545AC" w:rsidP="002545AC">
      <w:pPr>
        <w:pStyle w:val="Heading2"/>
        <w:rPr>
          <w:rFonts w:asciiTheme="minorHAnsi" w:hAnsiTheme="minorHAnsi" w:hint="eastAsia"/>
          <w:color w:val="auto"/>
          <w:sz w:val="28"/>
          <w:szCs w:val="28"/>
          <w:u w:val="single"/>
        </w:rPr>
      </w:pPr>
      <w:bookmarkStart w:id="9" w:name="_Managing_behaviour_1"/>
      <w:bookmarkEnd w:id="9"/>
      <w:r w:rsidRPr="00A97888">
        <w:rPr>
          <w:rFonts w:asciiTheme="minorHAnsi" w:hAnsiTheme="minorHAnsi"/>
          <w:color w:val="auto"/>
          <w:sz w:val="28"/>
          <w:szCs w:val="28"/>
          <w:u w:val="single"/>
        </w:rPr>
        <w:t>Managing behaviour</w:t>
      </w:r>
    </w:p>
    <w:p w14:paraId="61CFD4B8" w14:textId="77777777" w:rsidR="00DB74E3" w:rsidRPr="00A97888" w:rsidRDefault="00DB74E3" w:rsidP="00DB74E3">
      <w:pPr>
        <w:pStyle w:val="TNCBodyText"/>
      </w:pPr>
      <w:r w:rsidRPr="00A97888">
        <w:t xml:space="preserve">Instances of unacceptable behaviour will be taken seriously and dealt with immediately. Staff will respond promptly, predictably and with confidence to maintain a calm, safe learning environment. Staff will consider afterwards how to prevent such behaviour from recurring. </w:t>
      </w:r>
      <w:bookmarkStart w:id="10" w:name="_Hlk75524745"/>
    </w:p>
    <w:bookmarkEnd w:id="10"/>
    <w:p w14:paraId="7D2080DD" w14:textId="6DDC95D1" w:rsidR="00DB74E3" w:rsidRPr="00A97888" w:rsidRDefault="00DB74E3" w:rsidP="00DB74E3">
      <w:pPr>
        <w:pStyle w:val="TNCBodyText"/>
      </w:pPr>
      <w:r w:rsidRPr="00A97888">
        <w:t xml:space="preserve">The </w:t>
      </w:r>
      <w:r w:rsidR="00D876CD" w:rsidRPr="00A97888">
        <w:t xml:space="preserve">Headteacher </w:t>
      </w:r>
      <w:r w:rsidRPr="00A97888">
        <w:t>will keep a record of all reported incidents to help identify pupils whose behaviour may indicate potential mental health or safeguarding problems. All staff will be alert to changes in a pupil’s behaviour that could indicate they need help or protection.</w:t>
      </w:r>
    </w:p>
    <w:p w14:paraId="54874513" w14:textId="6471DEB7" w:rsidR="00E54605" w:rsidRPr="00A97888" w:rsidRDefault="00E54605" w:rsidP="00DB74E3">
      <w:pPr>
        <w:pStyle w:val="TNCBodyText"/>
      </w:pPr>
      <w:r w:rsidRPr="00A97888">
        <w:t>Pupils will be made aware of the pastoral support structures in place to help them manage their behaviour and how to engage with those structures when needed.</w:t>
      </w:r>
    </w:p>
    <w:p w14:paraId="62FC9F4F" w14:textId="77777777" w:rsidR="00DB74E3" w:rsidRPr="00A97888" w:rsidRDefault="00DB74E3" w:rsidP="00DB74E3">
      <w:pPr>
        <w:pStyle w:val="TNCBodyText"/>
      </w:pPr>
      <w:r w:rsidRPr="00A97888">
        <w:t>Support, such as targeted discussions with pupils, a phone call with parents, and inquiries into circumstances outside of school by the DSL, will be provided alongside the use of sanctions to prevent the misbehaviour recurring. After an initial incident of negative behaviour, the following sanctions will be considered, with staff using their professional judgement and experience to determine what is appropriate and reasonable:</w:t>
      </w:r>
    </w:p>
    <w:p w14:paraId="46A150C6" w14:textId="3E5E9FE5" w:rsidR="00C20114" w:rsidRPr="00A97888" w:rsidRDefault="00C20114" w:rsidP="008D6C9A">
      <w:pPr>
        <w:pStyle w:val="TableParagraph"/>
        <w:spacing w:line="252" w:lineRule="auto"/>
        <w:ind w:left="0" w:right="342"/>
        <w:rPr>
          <w:rFonts w:asciiTheme="minorHAnsi" w:hAnsiTheme="minorHAnsi" w:cstheme="minorHAnsi"/>
        </w:rPr>
      </w:pPr>
      <w:r w:rsidRPr="00A97888">
        <w:rPr>
          <w:rFonts w:asciiTheme="minorHAnsi" w:hAnsiTheme="minorHAnsi" w:cstheme="minorHAnsi"/>
          <w:w w:val="90"/>
        </w:rPr>
        <w:t xml:space="preserve">Once an incident of poor behaviour has been dealt with and the sanction completed, the slate is </w:t>
      </w:r>
      <w:r w:rsidRPr="00A97888">
        <w:rPr>
          <w:rFonts w:asciiTheme="minorHAnsi" w:hAnsiTheme="minorHAnsi" w:cstheme="minorHAnsi"/>
        </w:rPr>
        <w:t>wiped</w:t>
      </w:r>
      <w:r w:rsidRPr="00A97888">
        <w:rPr>
          <w:rFonts w:asciiTheme="minorHAnsi" w:hAnsiTheme="minorHAnsi" w:cstheme="minorHAnsi"/>
          <w:spacing w:val="-6"/>
        </w:rPr>
        <w:t xml:space="preserve"> </w:t>
      </w:r>
      <w:r w:rsidRPr="00A97888">
        <w:rPr>
          <w:rFonts w:asciiTheme="minorHAnsi" w:hAnsiTheme="minorHAnsi" w:cstheme="minorHAnsi"/>
        </w:rPr>
        <w:t>clean</w:t>
      </w:r>
      <w:r w:rsidR="00711F25" w:rsidRPr="00A97888">
        <w:rPr>
          <w:rFonts w:asciiTheme="minorHAnsi" w:hAnsiTheme="minorHAnsi" w:cstheme="minorHAnsi"/>
        </w:rPr>
        <w:t xml:space="preserve">. </w:t>
      </w:r>
      <w:r w:rsidRPr="00A97888">
        <w:rPr>
          <w:rFonts w:asciiTheme="minorHAnsi" w:hAnsiTheme="minorHAnsi" w:cstheme="minorHAnsi"/>
          <w:w w:val="90"/>
        </w:rPr>
        <w:t>Where</w:t>
      </w:r>
      <w:r w:rsidRPr="00A97888">
        <w:rPr>
          <w:rFonts w:asciiTheme="minorHAnsi" w:hAnsiTheme="minorHAnsi" w:cstheme="minorHAnsi"/>
          <w:spacing w:val="1"/>
        </w:rPr>
        <w:t xml:space="preserve"> </w:t>
      </w:r>
      <w:r w:rsidRPr="00A97888">
        <w:rPr>
          <w:rFonts w:asciiTheme="minorHAnsi" w:hAnsiTheme="minorHAnsi" w:cstheme="minorHAnsi"/>
          <w:w w:val="90"/>
        </w:rPr>
        <w:t>a</w:t>
      </w:r>
      <w:r w:rsidRPr="00A97888">
        <w:rPr>
          <w:rFonts w:asciiTheme="minorHAnsi" w:hAnsiTheme="minorHAnsi" w:cstheme="minorHAnsi"/>
          <w:spacing w:val="-3"/>
        </w:rPr>
        <w:t xml:space="preserve"> </w:t>
      </w:r>
      <w:r w:rsidRPr="00A97888">
        <w:rPr>
          <w:rFonts w:asciiTheme="minorHAnsi" w:hAnsiTheme="minorHAnsi" w:cstheme="minorHAnsi"/>
          <w:w w:val="90"/>
        </w:rPr>
        <w:t>stern</w:t>
      </w:r>
      <w:r w:rsidRPr="00A97888">
        <w:rPr>
          <w:rFonts w:asciiTheme="minorHAnsi" w:hAnsiTheme="minorHAnsi" w:cstheme="minorHAnsi"/>
        </w:rPr>
        <w:t xml:space="preserve"> </w:t>
      </w:r>
      <w:r w:rsidRPr="00A97888">
        <w:rPr>
          <w:rFonts w:asciiTheme="minorHAnsi" w:hAnsiTheme="minorHAnsi" w:cstheme="minorHAnsi"/>
          <w:w w:val="90"/>
        </w:rPr>
        <w:t>word</w:t>
      </w:r>
      <w:r w:rsidRPr="00A97888">
        <w:rPr>
          <w:rFonts w:asciiTheme="minorHAnsi" w:hAnsiTheme="minorHAnsi" w:cstheme="minorHAnsi"/>
          <w:spacing w:val="1"/>
        </w:rPr>
        <w:t xml:space="preserve"> </w:t>
      </w:r>
      <w:r w:rsidRPr="00A97888">
        <w:rPr>
          <w:rFonts w:asciiTheme="minorHAnsi" w:hAnsiTheme="minorHAnsi" w:cstheme="minorHAnsi"/>
          <w:w w:val="90"/>
        </w:rPr>
        <w:t>is</w:t>
      </w:r>
      <w:r w:rsidRPr="00A97888">
        <w:rPr>
          <w:rFonts w:asciiTheme="minorHAnsi" w:hAnsiTheme="minorHAnsi" w:cstheme="minorHAnsi"/>
        </w:rPr>
        <w:t xml:space="preserve"> </w:t>
      </w:r>
      <w:r w:rsidRPr="00A97888">
        <w:rPr>
          <w:rFonts w:asciiTheme="minorHAnsi" w:hAnsiTheme="minorHAnsi" w:cstheme="minorHAnsi"/>
          <w:w w:val="90"/>
        </w:rPr>
        <w:t>not</w:t>
      </w:r>
      <w:r w:rsidRPr="00A97888">
        <w:rPr>
          <w:rFonts w:asciiTheme="minorHAnsi" w:hAnsiTheme="minorHAnsi" w:cstheme="minorHAnsi"/>
          <w:spacing w:val="-1"/>
        </w:rPr>
        <w:t xml:space="preserve"> </w:t>
      </w:r>
      <w:r w:rsidRPr="00A97888">
        <w:rPr>
          <w:rFonts w:asciiTheme="minorHAnsi" w:hAnsiTheme="minorHAnsi" w:cstheme="minorHAnsi"/>
          <w:w w:val="90"/>
        </w:rPr>
        <w:t>sufficient,</w:t>
      </w:r>
      <w:r w:rsidRPr="00A97888">
        <w:rPr>
          <w:rFonts w:asciiTheme="minorHAnsi" w:hAnsiTheme="minorHAnsi" w:cstheme="minorHAnsi"/>
        </w:rPr>
        <w:t xml:space="preserve"> </w:t>
      </w:r>
      <w:r w:rsidRPr="00A97888">
        <w:rPr>
          <w:rFonts w:asciiTheme="minorHAnsi" w:hAnsiTheme="minorHAnsi" w:cstheme="minorHAnsi"/>
          <w:w w:val="90"/>
        </w:rPr>
        <w:t>the</w:t>
      </w:r>
      <w:r w:rsidRPr="00A97888">
        <w:rPr>
          <w:rFonts w:asciiTheme="minorHAnsi" w:hAnsiTheme="minorHAnsi" w:cstheme="minorHAnsi"/>
          <w:spacing w:val="1"/>
        </w:rPr>
        <w:t xml:space="preserve"> </w:t>
      </w:r>
      <w:r w:rsidRPr="00A97888">
        <w:rPr>
          <w:rFonts w:asciiTheme="minorHAnsi" w:hAnsiTheme="minorHAnsi" w:cstheme="minorHAnsi"/>
          <w:w w:val="90"/>
        </w:rPr>
        <w:t>Formal</w:t>
      </w:r>
      <w:r w:rsidRPr="00A97888">
        <w:rPr>
          <w:rFonts w:asciiTheme="minorHAnsi" w:hAnsiTheme="minorHAnsi" w:cstheme="minorHAnsi"/>
          <w:spacing w:val="-2"/>
        </w:rPr>
        <w:t xml:space="preserve"> </w:t>
      </w:r>
      <w:r w:rsidRPr="00A97888">
        <w:rPr>
          <w:rFonts w:asciiTheme="minorHAnsi" w:hAnsiTheme="minorHAnsi" w:cstheme="minorHAnsi"/>
          <w:w w:val="90"/>
        </w:rPr>
        <w:t>Stage</w:t>
      </w:r>
      <w:r w:rsidRPr="00A97888">
        <w:rPr>
          <w:rFonts w:asciiTheme="minorHAnsi" w:hAnsiTheme="minorHAnsi" w:cstheme="minorHAnsi"/>
          <w:spacing w:val="-3"/>
        </w:rPr>
        <w:t xml:space="preserve"> </w:t>
      </w:r>
      <w:r w:rsidRPr="00A97888">
        <w:rPr>
          <w:rFonts w:asciiTheme="minorHAnsi" w:hAnsiTheme="minorHAnsi" w:cstheme="minorHAnsi"/>
          <w:w w:val="90"/>
        </w:rPr>
        <w:t>System</w:t>
      </w:r>
      <w:r w:rsidRPr="00A97888">
        <w:rPr>
          <w:rFonts w:asciiTheme="minorHAnsi" w:hAnsiTheme="minorHAnsi" w:cstheme="minorHAnsi"/>
          <w:spacing w:val="-1"/>
        </w:rPr>
        <w:t xml:space="preserve"> </w:t>
      </w:r>
      <w:r w:rsidRPr="00A97888">
        <w:rPr>
          <w:rFonts w:asciiTheme="minorHAnsi" w:hAnsiTheme="minorHAnsi" w:cstheme="minorHAnsi"/>
          <w:w w:val="90"/>
        </w:rPr>
        <w:t>will</w:t>
      </w:r>
      <w:r w:rsidRPr="00A97888">
        <w:rPr>
          <w:rFonts w:asciiTheme="minorHAnsi" w:hAnsiTheme="minorHAnsi" w:cstheme="minorHAnsi"/>
        </w:rPr>
        <w:t xml:space="preserve"> </w:t>
      </w:r>
      <w:r w:rsidRPr="00A97888">
        <w:rPr>
          <w:rFonts w:asciiTheme="minorHAnsi" w:hAnsiTheme="minorHAnsi" w:cstheme="minorHAnsi"/>
          <w:w w:val="90"/>
        </w:rPr>
        <w:t>be</w:t>
      </w:r>
      <w:r w:rsidRPr="00A97888">
        <w:rPr>
          <w:rFonts w:asciiTheme="minorHAnsi" w:hAnsiTheme="minorHAnsi" w:cstheme="minorHAnsi"/>
          <w:spacing w:val="-3"/>
        </w:rPr>
        <w:t xml:space="preserve"> </w:t>
      </w:r>
      <w:r w:rsidRPr="00A97888">
        <w:rPr>
          <w:rFonts w:asciiTheme="minorHAnsi" w:hAnsiTheme="minorHAnsi" w:cstheme="minorHAnsi"/>
          <w:spacing w:val="-4"/>
          <w:w w:val="90"/>
        </w:rPr>
        <w:t>used</w:t>
      </w:r>
    </w:p>
    <w:p w14:paraId="6D9A1919" w14:textId="77777777" w:rsidR="00711F25" w:rsidRPr="00A97888" w:rsidRDefault="00711F25" w:rsidP="008D6C9A">
      <w:pPr>
        <w:pStyle w:val="paragraph"/>
        <w:spacing w:before="0" w:beforeAutospacing="0" w:after="0" w:afterAutospacing="0"/>
        <w:textAlignment w:val="baseline"/>
        <w:rPr>
          <w:rStyle w:val="normaltextrun"/>
          <w:rFonts w:asciiTheme="minorHAnsi" w:hAnsiTheme="minorHAnsi" w:cstheme="minorHAnsi"/>
          <w:sz w:val="22"/>
          <w:szCs w:val="22"/>
        </w:rPr>
      </w:pPr>
    </w:p>
    <w:p w14:paraId="35A48955" w14:textId="1A52EC22" w:rsidR="00C20114" w:rsidRPr="00A97888" w:rsidRDefault="00C20114" w:rsidP="008D6C9A">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We recognise that, at times, children need support to be guided away from anti-social behaviour and towards the expected behaviour. At all times, staff will deal with children in a sensitive way to ensure that their self-esteem is not harmed. In the first instance, staff will use the behaviour management strategies. This is followed by the use of the behaviour chart in the classroom. The staff have an electronic behaviour grid where both positive and negative behaviour is recorded.  With disruptive behaviour teachers complete a behaviour record sheet</w:t>
      </w:r>
      <w:r w:rsidR="008D6C9A" w:rsidRPr="00A97888">
        <w:rPr>
          <w:rStyle w:val="normaltextrun"/>
          <w:rFonts w:asciiTheme="minorHAnsi" w:eastAsiaTheme="majorEastAsia" w:hAnsiTheme="minorHAnsi" w:cstheme="minorHAnsi"/>
          <w:sz w:val="22"/>
          <w:szCs w:val="22"/>
        </w:rPr>
        <w:t>,</w:t>
      </w:r>
      <w:r w:rsidRPr="00A97888">
        <w:rPr>
          <w:rStyle w:val="normaltextrun"/>
          <w:rFonts w:asciiTheme="minorHAnsi" w:eastAsiaTheme="majorEastAsia" w:hAnsiTheme="minorHAnsi" w:cstheme="minorHAnsi"/>
          <w:sz w:val="22"/>
          <w:szCs w:val="22"/>
        </w:rPr>
        <w:t xml:space="preserve"> which is given to a senior member of staff.  A series of school sanctions, as outlined in </w:t>
      </w:r>
      <w:r w:rsidR="008D6C9A" w:rsidRPr="00A97888">
        <w:rPr>
          <w:rStyle w:val="normaltextrun"/>
          <w:rFonts w:asciiTheme="minorHAnsi" w:eastAsiaTheme="majorEastAsia" w:hAnsiTheme="minorHAnsi" w:cstheme="minorHAnsi"/>
          <w:sz w:val="22"/>
          <w:szCs w:val="22"/>
        </w:rPr>
        <w:t xml:space="preserve">the planned procedures., </w:t>
      </w:r>
      <w:r w:rsidRPr="00A97888">
        <w:rPr>
          <w:rStyle w:val="normaltextrun"/>
          <w:rFonts w:asciiTheme="minorHAnsi" w:eastAsiaTheme="majorEastAsia" w:hAnsiTheme="minorHAnsi" w:cstheme="minorHAnsi"/>
          <w:sz w:val="22"/>
          <w:szCs w:val="22"/>
        </w:rPr>
        <w:t>will be implemented.</w:t>
      </w:r>
      <w:r w:rsidRPr="00A97888">
        <w:rPr>
          <w:rStyle w:val="eop"/>
          <w:rFonts w:asciiTheme="minorHAnsi" w:eastAsiaTheme="majorEastAsia" w:hAnsiTheme="minorHAnsi" w:cstheme="minorHAnsi"/>
          <w:sz w:val="22"/>
          <w:szCs w:val="22"/>
        </w:rPr>
        <w:t> There is a reflection sheet that the children use to think about and improve their actions.</w:t>
      </w:r>
    </w:p>
    <w:p w14:paraId="7C7E928E" w14:textId="77777777" w:rsidR="00DB74E3" w:rsidRPr="00A97888" w:rsidRDefault="00DB74E3" w:rsidP="00355E45">
      <w:pPr>
        <w:pStyle w:val="TNCBodyText"/>
        <w:numPr>
          <w:ilvl w:val="0"/>
          <w:numId w:val="22"/>
        </w:numPr>
      </w:pPr>
      <w:r w:rsidRPr="00A97888">
        <w:lastRenderedPageBreak/>
        <w:t>Issuing a verbal reprimand and reminder of the expected behaviour</w:t>
      </w:r>
    </w:p>
    <w:p w14:paraId="1EC9420E" w14:textId="77777777" w:rsidR="00DB74E3" w:rsidRPr="00A97888" w:rsidRDefault="00DB74E3" w:rsidP="00355E45">
      <w:pPr>
        <w:pStyle w:val="TNCBodyText"/>
        <w:numPr>
          <w:ilvl w:val="0"/>
          <w:numId w:val="22"/>
        </w:numPr>
      </w:pPr>
      <w:r w:rsidRPr="00A97888">
        <w:t xml:space="preserve">Setting a written task, such as an account of their behaviour </w:t>
      </w:r>
    </w:p>
    <w:p w14:paraId="29F7DF4A" w14:textId="77777777" w:rsidR="00DB74E3" w:rsidRPr="00A97888" w:rsidRDefault="00DB74E3" w:rsidP="00355E45">
      <w:pPr>
        <w:pStyle w:val="TNCBodyText"/>
        <w:numPr>
          <w:ilvl w:val="0"/>
          <w:numId w:val="22"/>
        </w:numPr>
      </w:pPr>
      <w:r w:rsidRPr="00A97888">
        <w:t>Removal of privileges</w:t>
      </w:r>
    </w:p>
    <w:p w14:paraId="253DE94F" w14:textId="77777777" w:rsidR="00DB74E3" w:rsidRPr="00A97888" w:rsidRDefault="00DB74E3" w:rsidP="00355E45">
      <w:pPr>
        <w:pStyle w:val="TNCBodyText"/>
        <w:numPr>
          <w:ilvl w:val="0"/>
          <w:numId w:val="22"/>
        </w:numPr>
      </w:pPr>
      <w:r w:rsidRPr="00A97888">
        <w:t>School-based community service, e.g. tidying the classroom</w:t>
      </w:r>
    </w:p>
    <w:p w14:paraId="532C43DB" w14:textId="0EF3F8F4" w:rsidR="00DB74E3" w:rsidRPr="00A97888" w:rsidRDefault="008D6C9A" w:rsidP="00355E45">
      <w:pPr>
        <w:pStyle w:val="TNCBodyText"/>
        <w:numPr>
          <w:ilvl w:val="0"/>
          <w:numId w:val="22"/>
        </w:numPr>
      </w:pPr>
      <w:r w:rsidRPr="00A97888">
        <w:t>Loss of break time.</w:t>
      </w:r>
    </w:p>
    <w:p w14:paraId="6433FF53" w14:textId="77777777" w:rsidR="00DB74E3" w:rsidRPr="00A97888" w:rsidRDefault="00DB74E3" w:rsidP="00DB74E3">
      <w:pPr>
        <w:pStyle w:val="TNCBodyText"/>
      </w:pPr>
      <w:r w:rsidRPr="00A97888">
        <w:t>Where a pupil’s misbehaviour is causing significant disruption or is deemed serious enough by a staff member, the following procedures will be followed:</w:t>
      </w:r>
    </w:p>
    <w:p w14:paraId="39D6FA08" w14:textId="77777777" w:rsidR="00DB74E3" w:rsidRPr="00A97888" w:rsidRDefault="00DB74E3" w:rsidP="00355E45">
      <w:pPr>
        <w:pStyle w:val="TNCBodyText"/>
        <w:numPr>
          <w:ilvl w:val="0"/>
          <w:numId w:val="23"/>
        </w:numPr>
      </w:pPr>
      <w:r w:rsidRPr="00A97888">
        <w:t>The pupil is sent to the headteacher immediately or, in the headteacher’s absence, the most senior member of staff</w:t>
      </w:r>
    </w:p>
    <w:p w14:paraId="0742C772" w14:textId="77777777" w:rsidR="00DB74E3" w:rsidRPr="00A97888" w:rsidRDefault="00DB74E3" w:rsidP="00355E45">
      <w:pPr>
        <w:pStyle w:val="TNCBodyText"/>
        <w:numPr>
          <w:ilvl w:val="0"/>
          <w:numId w:val="23"/>
        </w:numPr>
      </w:pPr>
      <w:r w:rsidRPr="00A97888">
        <w:t>The pastoral lead investigates the incident and decides whether it constitutes unacceptable behaviour</w:t>
      </w:r>
    </w:p>
    <w:p w14:paraId="27EA1F48" w14:textId="30E5ADEC" w:rsidR="00DB74E3" w:rsidRPr="00A97888" w:rsidRDefault="00DB74E3" w:rsidP="00355E45">
      <w:pPr>
        <w:pStyle w:val="TNCBodyText"/>
        <w:numPr>
          <w:ilvl w:val="0"/>
          <w:numId w:val="23"/>
        </w:numPr>
      </w:pPr>
      <w:r w:rsidRPr="00A97888">
        <w:t xml:space="preserve">If the </w:t>
      </w:r>
      <w:r w:rsidR="008D6C9A" w:rsidRPr="00A97888">
        <w:t xml:space="preserve">SLT </w:t>
      </w:r>
      <w:r w:rsidRPr="00A97888">
        <w:t>deems the incident to be unacceptable behaviour, they will record the incident. The behaviour will also be recorded on the pupil’s permanent record</w:t>
      </w:r>
    </w:p>
    <w:p w14:paraId="2CD8BDD3" w14:textId="77777777" w:rsidR="008D6C9A" w:rsidRPr="00A97888" w:rsidRDefault="008D6C9A" w:rsidP="008D6C9A">
      <w:pPr>
        <w:pStyle w:val="paragraph"/>
        <w:numPr>
          <w:ilvl w:val="0"/>
          <w:numId w:val="23"/>
        </w:numPr>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Where anti-social behaviour becomes the persistent use of aggression with the intent of hurting someone it is our duty to deal with the bullying behaviour. Our policy and procedures for dealing with this behaviour are detailed in our Anti-Bullying policy.</w:t>
      </w:r>
      <w:r w:rsidRPr="00A97888">
        <w:rPr>
          <w:rStyle w:val="eop"/>
          <w:rFonts w:asciiTheme="minorHAnsi" w:eastAsiaTheme="majorEastAsia" w:hAnsiTheme="minorHAnsi" w:cstheme="minorHAnsi"/>
          <w:sz w:val="22"/>
          <w:szCs w:val="22"/>
        </w:rPr>
        <w:t> </w:t>
      </w:r>
    </w:p>
    <w:p w14:paraId="11F713DC" w14:textId="77777777" w:rsidR="008D6C9A" w:rsidRPr="00A97888" w:rsidRDefault="008D6C9A" w:rsidP="008D6C9A">
      <w:pPr>
        <w:pStyle w:val="paragraph"/>
        <w:spacing w:before="0" w:beforeAutospacing="0" w:after="0" w:afterAutospacing="0"/>
        <w:ind w:left="720"/>
        <w:textAlignment w:val="baseline"/>
        <w:rPr>
          <w:rFonts w:asciiTheme="minorHAnsi" w:hAnsiTheme="minorHAnsi" w:cstheme="minorHAnsi"/>
          <w:sz w:val="22"/>
          <w:szCs w:val="22"/>
        </w:rPr>
      </w:pPr>
      <w:r w:rsidRPr="00A97888">
        <w:rPr>
          <w:rStyle w:val="eop"/>
          <w:rFonts w:asciiTheme="minorHAnsi" w:eastAsiaTheme="majorEastAsia" w:hAnsiTheme="minorHAnsi" w:cstheme="minorHAnsi"/>
          <w:sz w:val="22"/>
          <w:szCs w:val="22"/>
        </w:rPr>
        <w:t> </w:t>
      </w:r>
    </w:p>
    <w:p w14:paraId="764E1717" w14:textId="1B45E909" w:rsidR="008D6C9A" w:rsidRPr="00A97888" w:rsidRDefault="008D6C9A" w:rsidP="008D6C9A">
      <w:pPr>
        <w:pStyle w:val="paragraph"/>
        <w:numPr>
          <w:ilvl w:val="0"/>
          <w:numId w:val="23"/>
        </w:numPr>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At times, there are some children who will need additional support to help them develop positive behaviour. Where staff are concerned about a child, this should be addressed with the SENDCo/ Deputy and the Head at the earliest opportunity.  These children are then supported through an individual behaviour plan. </w:t>
      </w:r>
      <w:r w:rsidRPr="00A97888">
        <w:rPr>
          <w:rStyle w:val="eop"/>
          <w:rFonts w:asciiTheme="minorHAnsi" w:eastAsiaTheme="majorEastAsia" w:hAnsiTheme="minorHAnsi" w:cstheme="minorHAnsi"/>
          <w:sz w:val="22"/>
          <w:szCs w:val="22"/>
        </w:rPr>
        <w:t> </w:t>
      </w:r>
    </w:p>
    <w:p w14:paraId="5BBECFD7" w14:textId="22A8916A" w:rsidR="00DB74E3" w:rsidRPr="00A97888" w:rsidRDefault="00DB74E3" w:rsidP="00355E45">
      <w:pPr>
        <w:pStyle w:val="TNCBodyText"/>
        <w:numPr>
          <w:ilvl w:val="0"/>
          <w:numId w:val="23"/>
        </w:numPr>
      </w:pPr>
      <w:r w:rsidRPr="00A97888">
        <w:t xml:space="preserve">Where deemed necessary, e.g. after other behavioural strategies in the classroom have been attempted or the behaviour is so extreme as to warrant immediate removal, the pupil will be removed from the classroom – the </w:t>
      </w:r>
      <w:r w:rsidR="008D6C9A" w:rsidRPr="00A97888">
        <w:t xml:space="preserve">headteacher </w:t>
      </w:r>
      <w:r w:rsidRPr="00A97888">
        <w:t>will determine the period the pupil will be removed from the classroom</w:t>
      </w:r>
      <w:r w:rsidR="008D6C9A" w:rsidRPr="00A97888">
        <w:t>.</w:t>
      </w:r>
    </w:p>
    <w:p w14:paraId="42385E45" w14:textId="5326DA88" w:rsidR="00DB74E3" w:rsidRPr="00A97888" w:rsidRDefault="00DB74E3" w:rsidP="00355E45">
      <w:pPr>
        <w:pStyle w:val="TNCBodyText"/>
        <w:numPr>
          <w:ilvl w:val="0"/>
          <w:numId w:val="23"/>
        </w:numPr>
      </w:pPr>
      <w:r w:rsidRPr="00A97888">
        <w:t xml:space="preserve">The </w:t>
      </w:r>
      <w:r w:rsidR="008D6C9A" w:rsidRPr="00A97888">
        <w:t xml:space="preserve">Headteacher, </w:t>
      </w:r>
      <w:r w:rsidRPr="00A97888">
        <w:t>will inform the pupil’s parents on the same day, where possible, following a decision to remove their child from the classroom, and invite them to discuss the incident</w:t>
      </w:r>
    </w:p>
    <w:p w14:paraId="07855DE1" w14:textId="149A7A5C" w:rsidR="00DB74E3" w:rsidRPr="00A97888" w:rsidRDefault="00DB74E3" w:rsidP="00DB74E3">
      <w:pPr>
        <w:pStyle w:val="TNCBodyText"/>
      </w:pPr>
      <w:bookmarkStart w:id="11" w:name="_Hlk75528069"/>
      <w:r w:rsidRPr="00A97888">
        <w:t>Following repeated incidents of unacceptable behaviour, the following sanctions will be implemented:</w:t>
      </w:r>
    </w:p>
    <w:p w14:paraId="0554E4EE" w14:textId="77777777" w:rsidR="008D6C9A" w:rsidRPr="00A97888" w:rsidRDefault="008D6C9A" w:rsidP="00DB74E3">
      <w:pPr>
        <w:pStyle w:val="TNCBodyText"/>
      </w:pPr>
    </w:p>
    <w:bookmarkEnd w:id="11"/>
    <w:p w14:paraId="1D5B88DD" w14:textId="77777777" w:rsidR="00DB74E3" w:rsidRPr="00A97888" w:rsidRDefault="00DB74E3" w:rsidP="00355E45">
      <w:pPr>
        <w:pStyle w:val="TNCBodyText"/>
        <w:numPr>
          <w:ilvl w:val="0"/>
          <w:numId w:val="24"/>
        </w:numPr>
      </w:pPr>
      <w:r w:rsidRPr="00A97888">
        <w:t>The headteacher will consider whether the pupil should be suspended, in line with the school’s Suspension and Exclusion Policy, and will determine the length of the suspension</w:t>
      </w:r>
    </w:p>
    <w:p w14:paraId="5B9E50FD" w14:textId="77777777" w:rsidR="00DB74E3" w:rsidRPr="00A97888" w:rsidRDefault="00DB74E3" w:rsidP="00355E45">
      <w:pPr>
        <w:pStyle w:val="TNCBodyText"/>
        <w:numPr>
          <w:ilvl w:val="0"/>
          <w:numId w:val="24"/>
        </w:numPr>
      </w:pPr>
      <w:r w:rsidRPr="00A97888">
        <w:t>Although unacceptable behaviour does not necessarily mean a pupil has SEND, an assessment will be carried out at this stage to determine whether there are any undiagnosed learning or communication difficulties, or mental health issues that may be contributing to the pupil’s behaviour</w:t>
      </w:r>
    </w:p>
    <w:p w14:paraId="6395D76B" w14:textId="77777777" w:rsidR="00DB74E3" w:rsidRPr="00A97888" w:rsidRDefault="00DB74E3" w:rsidP="00355E45">
      <w:pPr>
        <w:pStyle w:val="TNCBodyText"/>
        <w:numPr>
          <w:ilvl w:val="0"/>
          <w:numId w:val="24"/>
        </w:numPr>
      </w:pPr>
      <w:r w:rsidRPr="00A97888">
        <w:t>Where a pupil is identified as having SEMH-related difficulties, SEND support will be put in place from the school’s national SEND budget</w:t>
      </w:r>
    </w:p>
    <w:p w14:paraId="06761817" w14:textId="77777777" w:rsidR="00DB74E3" w:rsidRPr="00A97888" w:rsidRDefault="00DB74E3" w:rsidP="00355E45">
      <w:pPr>
        <w:pStyle w:val="TNCBodyText"/>
        <w:numPr>
          <w:ilvl w:val="0"/>
          <w:numId w:val="24"/>
        </w:numPr>
      </w:pPr>
      <w:r w:rsidRPr="00A97888">
        <w:lastRenderedPageBreak/>
        <w:t>Where SEND is not identified, but the headteacher determines that support is still required for the pupil, an Individual Behaviour Plan will be created to outline the necessary provisions in place</w:t>
      </w:r>
    </w:p>
    <w:p w14:paraId="7B86D343" w14:textId="276080AF" w:rsidR="00DB74E3" w:rsidRPr="00A97888" w:rsidRDefault="00DB74E3" w:rsidP="00DB74E3">
      <w:pPr>
        <w:pStyle w:val="TNCBodyText"/>
      </w:pPr>
      <w:bookmarkStart w:id="12" w:name="_Hlk76125636"/>
      <w:r w:rsidRPr="00A97888">
        <w:t>Following further incidents of unacceptable behaviour, the following sanctions will be implemented</w:t>
      </w:r>
      <w:r w:rsidR="00CA57BB" w:rsidRPr="00A97888">
        <w:t>.</w:t>
      </w:r>
    </w:p>
    <w:p w14:paraId="6D0C2AB2" w14:textId="77777777" w:rsidR="00CA57BB" w:rsidRPr="00A97888" w:rsidRDefault="00CA57BB" w:rsidP="00CA57BB">
      <w:pPr>
        <w:pStyle w:val="TNCBodyText"/>
      </w:pPr>
      <w:r w:rsidRPr="00A97888">
        <w:t>For disciplinary sanctions to be lawful, the school will ensure that:</w:t>
      </w:r>
    </w:p>
    <w:p w14:paraId="06CEEA3A" w14:textId="77777777" w:rsidR="00CA57BB" w:rsidRPr="00A97888" w:rsidRDefault="00CA57BB" w:rsidP="00CA57BB">
      <w:pPr>
        <w:pStyle w:val="TNCBodyText"/>
        <w:numPr>
          <w:ilvl w:val="0"/>
          <w:numId w:val="21"/>
        </w:numPr>
      </w:pPr>
      <w:r w:rsidRPr="00A97888">
        <w:t>The decision to sanction a pupil is made by a paid member of school staff, or a member of staff authorised to do so by the headteacher.</w:t>
      </w:r>
    </w:p>
    <w:p w14:paraId="4AFC546A" w14:textId="77777777" w:rsidR="00CA57BB" w:rsidRPr="00A97888" w:rsidRDefault="00CA57BB" w:rsidP="00CA57BB">
      <w:pPr>
        <w:pStyle w:val="TNCBodyText"/>
        <w:numPr>
          <w:ilvl w:val="0"/>
          <w:numId w:val="21"/>
        </w:numPr>
      </w:pPr>
      <w:r w:rsidRPr="00A97888">
        <w:t>The decision to sanction a pupil is made on the school premises or whilst the pupil is under the charge of a member of staff, such as during an educational trip or visit.</w:t>
      </w:r>
    </w:p>
    <w:p w14:paraId="4D3F39D4" w14:textId="77777777" w:rsidR="00CA57BB" w:rsidRPr="00A97888" w:rsidRDefault="00CA57BB" w:rsidP="00CA57BB">
      <w:pPr>
        <w:pStyle w:val="TNCBodyText"/>
        <w:numPr>
          <w:ilvl w:val="0"/>
          <w:numId w:val="21"/>
        </w:numPr>
      </w:pPr>
      <w:r w:rsidRPr="00A97888">
        <w:t>The decision to sanction a pupil is reasonable and will not discriminate on any grounds, e.g. equality, SEND or human rights.</w:t>
      </w:r>
    </w:p>
    <w:p w14:paraId="0D9A5342" w14:textId="77777777" w:rsidR="00CA57BB" w:rsidRPr="00A97888" w:rsidRDefault="00CA57BB" w:rsidP="00CA57BB">
      <w:pPr>
        <w:pStyle w:val="TNCBodyText"/>
      </w:pPr>
      <w:r w:rsidRPr="00A97888">
        <w:t>The school will ensure that all disciplinary sanctions are reasonable in all circumstances, and will consider the pupil’s age, religious requirements, SEMH needs, any SEND, and any other contributing factors, e.g. bullying, safeguarding or home life issues.</w:t>
      </w:r>
    </w:p>
    <w:p w14:paraId="3C358A6C" w14:textId="77777777" w:rsidR="00CA57BB" w:rsidRPr="00A97888" w:rsidRDefault="00CA57BB" w:rsidP="00DB74E3">
      <w:pPr>
        <w:pStyle w:val="TNCBodyText"/>
      </w:pPr>
    </w:p>
    <w:p w14:paraId="6657A9C5" w14:textId="77777777" w:rsidR="00CA57BB" w:rsidRPr="00A97888" w:rsidRDefault="00CA57BB" w:rsidP="00CA57BB">
      <w:pPr>
        <w:pStyle w:val="paragraph"/>
        <w:spacing w:before="0" w:beforeAutospacing="0" w:after="0" w:afterAutospacing="0"/>
        <w:textAlignment w:val="baseline"/>
        <w:rPr>
          <w:rStyle w:val="eop"/>
          <w:rFonts w:asciiTheme="minorHAnsi" w:eastAsiaTheme="majorEastAsia" w:hAnsiTheme="minorHAnsi" w:cstheme="minorHAnsi" w:hint="eastAsia"/>
          <w:sz w:val="22"/>
          <w:szCs w:val="22"/>
        </w:rPr>
      </w:pPr>
      <w:r w:rsidRPr="00A97888">
        <w:rPr>
          <w:rStyle w:val="normaltextrun"/>
          <w:rFonts w:asciiTheme="minorHAnsi" w:eastAsiaTheme="majorEastAsia" w:hAnsiTheme="minorHAnsi" w:cstheme="minorHAnsi"/>
          <w:b/>
          <w:bCs/>
          <w:sz w:val="22"/>
          <w:szCs w:val="22"/>
          <w:u w:val="single"/>
        </w:rPr>
        <w:t>Exclusion</w:t>
      </w:r>
      <w:r w:rsidRPr="00A97888">
        <w:rPr>
          <w:rStyle w:val="eop"/>
          <w:rFonts w:asciiTheme="minorHAnsi" w:eastAsiaTheme="majorEastAsia" w:hAnsiTheme="minorHAnsi" w:cstheme="minorHAnsi"/>
          <w:sz w:val="22"/>
          <w:szCs w:val="22"/>
        </w:rPr>
        <w:t> </w:t>
      </w:r>
    </w:p>
    <w:p w14:paraId="4C18D6C3" w14:textId="77777777" w:rsidR="00CA57BB" w:rsidRPr="00A97888" w:rsidRDefault="00CA57BB" w:rsidP="00CA57BB">
      <w:pPr>
        <w:pStyle w:val="TableParagraph"/>
        <w:spacing w:before="100" w:beforeAutospacing="1" w:line="381" w:lineRule="auto"/>
        <w:ind w:left="0"/>
        <w:rPr>
          <w:rFonts w:asciiTheme="minorHAnsi" w:hAnsiTheme="minorHAnsi" w:cstheme="minorHAnsi"/>
        </w:rPr>
      </w:pPr>
      <w:r w:rsidRPr="00A97888">
        <w:rPr>
          <w:rFonts w:asciiTheme="minorHAnsi" w:hAnsiTheme="minorHAnsi" w:cstheme="minorHAnsi"/>
          <w:w w:val="90"/>
        </w:rPr>
        <w:t xml:space="preserve">In extreme cases where other sanctions have failed and behaviour is of a serious nature the Headteacher may </w:t>
      </w:r>
      <w:r w:rsidRPr="00A97888">
        <w:rPr>
          <w:rFonts w:asciiTheme="minorHAnsi" w:hAnsiTheme="minorHAnsi" w:cstheme="minorHAnsi"/>
          <w:spacing w:val="-6"/>
        </w:rPr>
        <w:t>decide</w:t>
      </w:r>
      <w:r w:rsidRPr="00A97888">
        <w:rPr>
          <w:rFonts w:asciiTheme="minorHAnsi" w:hAnsiTheme="minorHAnsi" w:cstheme="minorHAnsi"/>
          <w:spacing w:val="-12"/>
        </w:rPr>
        <w:t xml:space="preserve"> </w:t>
      </w:r>
      <w:r w:rsidRPr="00A97888">
        <w:rPr>
          <w:rFonts w:asciiTheme="minorHAnsi" w:hAnsiTheme="minorHAnsi" w:cstheme="minorHAnsi"/>
          <w:spacing w:val="-6"/>
        </w:rPr>
        <w:t>to</w:t>
      </w:r>
      <w:r w:rsidRPr="00A97888">
        <w:rPr>
          <w:rFonts w:asciiTheme="minorHAnsi" w:hAnsiTheme="minorHAnsi" w:cstheme="minorHAnsi"/>
          <w:spacing w:val="-11"/>
        </w:rPr>
        <w:t xml:space="preserve"> </w:t>
      </w:r>
      <w:r w:rsidRPr="00A97888">
        <w:rPr>
          <w:rFonts w:asciiTheme="minorHAnsi" w:hAnsiTheme="minorHAnsi" w:cstheme="minorHAnsi"/>
          <w:spacing w:val="-6"/>
        </w:rPr>
        <w:t>proceed</w:t>
      </w:r>
      <w:r w:rsidRPr="00A97888">
        <w:rPr>
          <w:rFonts w:asciiTheme="minorHAnsi" w:hAnsiTheme="minorHAnsi" w:cstheme="minorHAnsi"/>
          <w:spacing w:val="-12"/>
        </w:rPr>
        <w:t xml:space="preserve"> </w:t>
      </w:r>
      <w:r w:rsidRPr="00A97888">
        <w:rPr>
          <w:rFonts w:asciiTheme="minorHAnsi" w:hAnsiTheme="minorHAnsi" w:cstheme="minorHAnsi"/>
          <w:spacing w:val="-6"/>
        </w:rPr>
        <w:t>with</w:t>
      </w:r>
      <w:r w:rsidRPr="00A97888">
        <w:rPr>
          <w:rFonts w:asciiTheme="minorHAnsi" w:hAnsiTheme="minorHAnsi" w:cstheme="minorHAnsi"/>
          <w:spacing w:val="-12"/>
        </w:rPr>
        <w:t xml:space="preserve"> </w:t>
      </w:r>
      <w:r w:rsidRPr="00A97888">
        <w:rPr>
          <w:rFonts w:asciiTheme="minorHAnsi" w:hAnsiTheme="minorHAnsi" w:cstheme="minorHAnsi"/>
          <w:spacing w:val="-6"/>
        </w:rPr>
        <w:t>exclusion.</w:t>
      </w:r>
      <w:r w:rsidRPr="00A97888">
        <w:rPr>
          <w:rFonts w:asciiTheme="minorHAnsi" w:hAnsiTheme="minorHAnsi" w:cstheme="minorHAnsi"/>
          <w:spacing w:val="-12"/>
        </w:rPr>
        <w:t xml:space="preserve"> </w:t>
      </w:r>
      <w:r w:rsidRPr="00A97888">
        <w:rPr>
          <w:rFonts w:asciiTheme="minorHAnsi" w:hAnsiTheme="minorHAnsi" w:cstheme="minorHAnsi"/>
          <w:spacing w:val="-6"/>
        </w:rPr>
        <w:t>Exclusion</w:t>
      </w:r>
      <w:r w:rsidRPr="00A97888">
        <w:rPr>
          <w:rFonts w:asciiTheme="minorHAnsi" w:hAnsiTheme="minorHAnsi" w:cstheme="minorHAnsi"/>
          <w:spacing w:val="-12"/>
        </w:rPr>
        <w:t xml:space="preserve"> </w:t>
      </w:r>
      <w:r w:rsidRPr="00A97888">
        <w:rPr>
          <w:rFonts w:asciiTheme="minorHAnsi" w:hAnsiTheme="minorHAnsi" w:cstheme="minorHAnsi"/>
          <w:spacing w:val="-6"/>
        </w:rPr>
        <w:t>serves</w:t>
      </w:r>
      <w:r w:rsidRPr="00A97888">
        <w:rPr>
          <w:rFonts w:asciiTheme="minorHAnsi" w:hAnsiTheme="minorHAnsi" w:cstheme="minorHAnsi"/>
          <w:spacing w:val="-11"/>
        </w:rPr>
        <w:t xml:space="preserve"> </w:t>
      </w:r>
      <w:r w:rsidRPr="00A97888">
        <w:rPr>
          <w:rFonts w:asciiTheme="minorHAnsi" w:hAnsiTheme="minorHAnsi" w:cstheme="minorHAnsi"/>
          <w:spacing w:val="-6"/>
        </w:rPr>
        <w:t>to</w:t>
      </w:r>
      <w:r w:rsidRPr="00A97888">
        <w:rPr>
          <w:rFonts w:asciiTheme="minorHAnsi" w:hAnsiTheme="minorHAnsi" w:cstheme="minorHAnsi"/>
          <w:spacing w:val="-13"/>
        </w:rPr>
        <w:t xml:space="preserve"> </w:t>
      </w:r>
      <w:r w:rsidRPr="00A97888">
        <w:rPr>
          <w:rFonts w:asciiTheme="minorHAnsi" w:hAnsiTheme="minorHAnsi" w:cstheme="minorHAnsi"/>
          <w:spacing w:val="-6"/>
        </w:rPr>
        <w:t>demonstrate</w:t>
      </w:r>
      <w:r w:rsidRPr="00A97888">
        <w:rPr>
          <w:rFonts w:asciiTheme="minorHAnsi" w:hAnsiTheme="minorHAnsi" w:cstheme="minorHAnsi"/>
          <w:spacing w:val="-11"/>
        </w:rPr>
        <w:t xml:space="preserve"> </w:t>
      </w:r>
      <w:r w:rsidRPr="00A97888">
        <w:rPr>
          <w:rFonts w:asciiTheme="minorHAnsi" w:hAnsiTheme="minorHAnsi" w:cstheme="minorHAnsi"/>
          <w:spacing w:val="-6"/>
        </w:rPr>
        <w:t>to</w:t>
      </w:r>
      <w:r w:rsidRPr="00A97888">
        <w:rPr>
          <w:rFonts w:asciiTheme="minorHAnsi" w:hAnsiTheme="minorHAnsi" w:cstheme="minorHAnsi"/>
          <w:spacing w:val="-13"/>
        </w:rPr>
        <w:t xml:space="preserve"> </w:t>
      </w:r>
      <w:r w:rsidRPr="00A97888">
        <w:rPr>
          <w:rFonts w:asciiTheme="minorHAnsi" w:hAnsiTheme="minorHAnsi" w:cstheme="minorHAnsi"/>
          <w:spacing w:val="-6"/>
        </w:rPr>
        <w:t>the</w:t>
      </w:r>
      <w:r w:rsidRPr="00A97888">
        <w:rPr>
          <w:rFonts w:asciiTheme="minorHAnsi" w:hAnsiTheme="minorHAnsi" w:cstheme="minorHAnsi"/>
          <w:spacing w:val="-12"/>
        </w:rPr>
        <w:t xml:space="preserve"> </w:t>
      </w:r>
      <w:r w:rsidRPr="00A97888">
        <w:rPr>
          <w:rFonts w:asciiTheme="minorHAnsi" w:hAnsiTheme="minorHAnsi" w:cstheme="minorHAnsi"/>
          <w:spacing w:val="-6"/>
        </w:rPr>
        <w:t>child</w:t>
      </w:r>
      <w:r w:rsidRPr="00A97888">
        <w:rPr>
          <w:rFonts w:asciiTheme="minorHAnsi" w:hAnsiTheme="minorHAnsi" w:cstheme="minorHAnsi"/>
          <w:spacing w:val="-8"/>
        </w:rPr>
        <w:t xml:space="preserve"> </w:t>
      </w:r>
      <w:r w:rsidRPr="00A97888">
        <w:rPr>
          <w:rFonts w:asciiTheme="minorHAnsi" w:hAnsiTheme="minorHAnsi" w:cstheme="minorHAnsi"/>
          <w:spacing w:val="-6"/>
        </w:rPr>
        <w:t>and</w:t>
      </w:r>
      <w:r w:rsidRPr="00A97888">
        <w:rPr>
          <w:rFonts w:asciiTheme="minorHAnsi" w:hAnsiTheme="minorHAnsi" w:cstheme="minorHAnsi"/>
          <w:spacing w:val="-12"/>
        </w:rPr>
        <w:t xml:space="preserve"> </w:t>
      </w:r>
      <w:r w:rsidRPr="00A97888">
        <w:rPr>
          <w:rFonts w:asciiTheme="minorHAnsi" w:hAnsiTheme="minorHAnsi" w:cstheme="minorHAnsi"/>
          <w:spacing w:val="-6"/>
        </w:rPr>
        <w:t>other</w:t>
      </w:r>
      <w:r w:rsidRPr="00A97888">
        <w:rPr>
          <w:rFonts w:asciiTheme="minorHAnsi" w:hAnsiTheme="minorHAnsi" w:cstheme="minorHAnsi"/>
          <w:spacing w:val="-14"/>
        </w:rPr>
        <w:t xml:space="preserve"> </w:t>
      </w:r>
      <w:r w:rsidRPr="00A97888">
        <w:rPr>
          <w:rFonts w:asciiTheme="minorHAnsi" w:hAnsiTheme="minorHAnsi" w:cstheme="minorHAnsi"/>
          <w:spacing w:val="-6"/>
        </w:rPr>
        <w:t>children</w:t>
      </w:r>
      <w:r w:rsidRPr="00A97888">
        <w:rPr>
          <w:rFonts w:asciiTheme="minorHAnsi" w:hAnsiTheme="minorHAnsi" w:cstheme="minorHAnsi"/>
          <w:spacing w:val="-12"/>
        </w:rPr>
        <w:t xml:space="preserve"> </w:t>
      </w:r>
      <w:r w:rsidRPr="00A97888">
        <w:rPr>
          <w:rFonts w:asciiTheme="minorHAnsi" w:hAnsiTheme="minorHAnsi" w:cstheme="minorHAnsi"/>
          <w:spacing w:val="-6"/>
        </w:rPr>
        <w:t>that</w:t>
      </w:r>
      <w:r w:rsidRPr="00A97888">
        <w:rPr>
          <w:rFonts w:asciiTheme="minorHAnsi" w:hAnsiTheme="minorHAnsi" w:cstheme="minorHAnsi"/>
          <w:spacing w:val="-14"/>
        </w:rPr>
        <w:t xml:space="preserve"> </w:t>
      </w:r>
      <w:r w:rsidRPr="00A97888">
        <w:rPr>
          <w:rFonts w:asciiTheme="minorHAnsi" w:hAnsiTheme="minorHAnsi" w:cstheme="minorHAnsi"/>
          <w:spacing w:val="-6"/>
        </w:rPr>
        <w:t xml:space="preserve">certain </w:t>
      </w:r>
      <w:r w:rsidRPr="00A97888">
        <w:rPr>
          <w:rFonts w:asciiTheme="minorHAnsi" w:hAnsiTheme="minorHAnsi" w:cstheme="minorHAnsi"/>
          <w:spacing w:val="-4"/>
        </w:rPr>
        <w:t>behaviours</w:t>
      </w:r>
      <w:r w:rsidRPr="00A97888">
        <w:rPr>
          <w:rFonts w:asciiTheme="minorHAnsi" w:hAnsiTheme="minorHAnsi" w:cstheme="minorHAnsi"/>
          <w:spacing w:val="-14"/>
        </w:rPr>
        <w:t xml:space="preserve"> </w:t>
      </w:r>
      <w:r w:rsidRPr="00A97888">
        <w:rPr>
          <w:rFonts w:asciiTheme="minorHAnsi" w:hAnsiTheme="minorHAnsi" w:cstheme="minorHAnsi"/>
          <w:spacing w:val="-4"/>
        </w:rPr>
        <w:t>will</w:t>
      </w:r>
      <w:r w:rsidRPr="00A97888">
        <w:rPr>
          <w:rFonts w:asciiTheme="minorHAnsi" w:hAnsiTheme="minorHAnsi" w:cstheme="minorHAnsi"/>
          <w:spacing w:val="-12"/>
        </w:rPr>
        <w:t xml:space="preserve"> </w:t>
      </w:r>
      <w:r w:rsidRPr="00A97888">
        <w:rPr>
          <w:rFonts w:asciiTheme="minorHAnsi" w:hAnsiTheme="minorHAnsi" w:cstheme="minorHAnsi"/>
          <w:spacing w:val="-4"/>
        </w:rPr>
        <w:t>not</w:t>
      </w:r>
      <w:r w:rsidRPr="00A97888">
        <w:rPr>
          <w:rFonts w:asciiTheme="minorHAnsi" w:hAnsiTheme="minorHAnsi" w:cstheme="minorHAnsi"/>
          <w:spacing w:val="-12"/>
        </w:rPr>
        <w:t xml:space="preserve"> </w:t>
      </w:r>
      <w:r w:rsidRPr="00A97888">
        <w:rPr>
          <w:rFonts w:asciiTheme="minorHAnsi" w:hAnsiTheme="minorHAnsi" w:cstheme="minorHAnsi"/>
          <w:spacing w:val="-4"/>
        </w:rPr>
        <w:t>be</w:t>
      </w:r>
      <w:r w:rsidRPr="00A97888">
        <w:rPr>
          <w:rFonts w:asciiTheme="minorHAnsi" w:hAnsiTheme="minorHAnsi" w:cstheme="minorHAnsi"/>
          <w:spacing w:val="-11"/>
        </w:rPr>
        <w:t xml:space="preserve"> </w:t>
      </w:r>
      <w:r w:rsidRPr="00A97888">
        <w:rPr>
          <w:rFonts w:asciiTheme="minorHAnsi" w:hAnsiTheme="minorHAnsi" w:cstheme="minorHAnsi"/>
          <w:spacing w:val="-4"/>
        </w:rPr>
        <w:t>tolerated</w:t>
      </w:r>
      <w:r w:rsidRPr="00A97888">
        <w:rPr>
          <w:rFonts w:asciiTheme="minorHAnsi" w:hAnsiTheme="minorHAnsi" w:cstheme="minorHAnsi"/>
          <w:spacing w:val="-12"/>
        </w:rPr>
        <w:t xml:space="preserve"> </w:t>
      </w:r>
      <w:r w:rsidRPr="00A97888">
        <w:rPr>
          <w:rFonts w:asciiTheme="minorHAnsi" w:hAnsiTheme="minorHAnsi" w:cstheme="minorHAnsi"/>
          <w:spacing w:val="-4"/>
        </w:rPr>
        <w:t>in</w:t>
      </w:r>
      <w:r w:rsidRPr="00A97888">
        <w:rPr>
          <w:rFonts w:asciiTheme="minorHAnsi" w:hAnsiTheme="minorHAnsi" w:cstheme="minorHAnsi"/>
          <w:spacing w:val="-12"/>
        </w:rPr>
        <w:t xml:space="preserve"> </w:t>
      </w:r>
      <w:r w:rsidRPr="00A97888">
        <w:rPr>
          <w:rFonts w:asciiTheme="minorHAnsi" w:hAnsiTheme="minorHAnsi" w:cstheme="minorHAnsi"/>
          <w:spacing w:val="-4"/>
        </w:rPr>
        <w:t>school.</w:t>
      </w:r>
      <w:r w:rsidRPr="00A97888">
        <w:rPr>
          <w:rFonts w:asciiTheme="minorHAnsi" w:hAnsiTheme="minorHAnsi" w:cstheme="minorHAnsi"/>
          <w:spacing w:val="-15"/>
        </w:rPr>
        <w:t xml:space="preserve"> </w:t>
      </w:r>
      <w:r w:rsidRPr="00A97888">
        <w:rPr>
          <w:rFonts w:asciiTheme="minorHAnsi" w:hAnsiTheme="minorHAnsi" w:cstheme="minorHAnsi"/>
          <w:spacing w:val="-4"/>
        </w:rPr>
        <w:t>Parents</w:t>
      </w:r>
      <w:r w:rsidRPr="00A97888">
        <w:rPr>
          <w:rFonts w:asciiTheme="minorHAnsi" w:hAnsiTheme="minorHAnsi" w:cstheme="minorHAnsi"/>
          <w:spacing w:val="-14"/>
        </w:rPr>
        <w:t xml:space="preserve"> </w:t>
      </w:r>
      <w:r w:rsidRPr="00A97888">
        <w:rPr>
          <w:rFonts w:asciiTheme="minorHAnsi" w:hAnsiTheme="minorHAnsi" w:cstheme="minorHAnsi"/>
          <w:spacing w:val="-4"/>
        </w:rPr>
        <w:t>will</w:t>
      </w:r>
      <w:r w:rsidRPr="00A97888">
        <w:rPr>
          <w:rFonts w:asciiTheme="minorHAnsi" w:hAnsiTheme="minorHAnsi" w:cstheme="minorHAnsi"/>
          <w:spacing w:val="-14"/>
        </w:rPr>
        <w:t xml:space="preserve"> </w:t>
      </w:r>
      <w:r w:rsidRPr="00A97888">
        <w:rPr>
          <w:rFonts w:asciiTheme="minorHAnsi" w:hAnsiTheme="minorHAnsi" w:cstheme="minorHAnsi"/>
          <w:spacing w:val="-4"/>
        </w:rPr>
        <w:t>be</w:t>
      </w:r>
      <w:r w:rsidRPr="00A97888">
        <w:rPr>
          <w:rFonts w:asciiTheme="minorHAnsi" w:hAnsiTheme="minorHAnsi" w:cstheme="minorHAnsi"/>
          <w:spacing w:val="-11"/>
        </w:rPr>
        <w:t xml:space="preserve"> </w:t>
      </w:r>
      <w:r w:rsidRPr="00A97888">
        <w:rPr>
          <w:rFonts w:asciiTheme="minorHAnsi" w:hAnsiTheme="minorHAnsi" w:cstheme="minorHAnsi"/>
          <w:spacing w:val="-4"/>
        </w:rPr>
        <w:t>informed</w:t>
      </w:r>
      <w:r w:rsidRPr="00A97888">
        <w:rPr>
          <w:rFonts w:asciiTheme="minorHAnsi" w:hAnsiTheme="minorHAnsi" w:cstheme="minorHAnsi"/>
          <w:spacing w:val="-14"/>
        </w:rPr>
        <w:t xml:space="preserve"> </w:t>
      </w:r>
      <w:r w:rsidRPr="00A97888">
        <w:rPr>
          <w:rFonts w:asciiTheme="minorHAnsi" w:hAnsiTheme="minorHAnsi" w:cstheme="minorHAnsi"/>
          <w:spacing w:val="-4"/>
        </w:rPr>
        <w:t>of</w:t>
      </w:r>
      <w:r w:rsidRPr="00A97888">
        <w:rPr>
          <w:rFonts w:asciiTheme="minorHAnsi" w:hAnsiTheme="minorHAnsi" w:cstheme="minorHAnsi"/>
          <w:spacing w:val="-14"/>
        </w:rPr>
        <w:t xml:space="preserve"> </w:t>
      </w:r>
      <w:r w:rsidRPr="00A97888">
        <w:rPr>
          <w:rFonts w:asciiTheme="minorHAnsi" w:hAnsiTheme="minorHAnsi" w:cstheme="minorHAnsi"/>
          <w:spacing w:val="-4"/>
        </w:rPr>
        <w:t>exclusion</w:t>
      </w:r>
      <w:r w:rsidRPr="00A97888">
        <w:rPr>
          <w:rFonts w:asciiTheme="minorHAnsi" w:hAnsiTheme="minorHAnsi" w:cstheme="minorHAnsi"/>
          <w:spacing w:val="-12"/>
        </w:rPr>
        <w:t xml:space="preserve"> </w:t>
      </w:r>
      <w:r w:rsidRPr="00A97888">
        <w:rPr>
          <w:rFonts w:asciiTheme="minorHAnsi" w:hAnsiTheme="minorHAnsi" w:cstheme="minorHAnsi"/>
          <w:spacing w:val="-4"/>
        </w:rPr>
        <w:t>by</w:t>
      </w:r>
      <w:r w:rsidRPr="00A97888">
        <w:rPr>
          <w:rFonts w:asciiTheme="minorHAnsi" w:hAnsiTheme="minorHAnsi" w:cstheme="minorHAnsi"/>
          <w:spacing w:val="-12"/>
        </w:rPr>
        <w:t xml:space="preserve"> </w:t>
      </w:r>
      <w:r w:rsidRPr="00A97888">
        <w:rPr>
          <w:rFonts w:asciiTheme="minorHAnsi" w:hAnsiTheme="minorHAnsi" w:cstheme="minorHAnsi"/>
          <w:spacing w:val="-4"/>
        </w:rPr>
        <w:t>telephone</w:t>
      </w:r>
      <w:r w:rsidRPr="00A97888">
        <w:rPr>
          <w:rFonts w:asciiTheme="minorHAnsi" w:hAnsiTheme="minorHAnsi" w:cstheme="minorHAnsi"/>
          <w:spacing w:val="-14"/>
        </w:rPr>
        <w:t xml:space="preserve"> </w:t>
      </w:r>
      <w:r w:rsidRPr="00A97888">
        <w:rPr>
          <w:rFonts w:asciiTheme="minorHAnsi" w:hAnsiTheme="minorHAnsi" w:cstheme="minorHAnsi"/>
          <w:spacing w:val="-4"/>
        </w:rPr>
        <w:t>and</w:t>
      </w:r>
      <w:r w:rsidRPr="00A97888">
        <w:rPr>
          <w:rFonts w:asciiTheme="minorHAnsi" w:hAnsiTheme="minorHAnsi" w:cstheme="minorHAnsi"/>
          <w:spacing w:val="-13"/>
        </w:rPr>
        <w:t xml:space="preserve"> </w:t>
      </w:r>
      <w:r w:rsidRPr="00A97888">
        <w:rPr>
          <w:rFonts w:asciiTheme="minorHAnsi" w:hAnsiTheme="minorHAnsi" w:cstheme="minorHAnsi"/>
          <w:spacing w:val="-4"/>
        </w:rPr>
        <w:t>a</w:t>
      </w:r>
      <w:r w:rsidRPr="00A97888">
        <w:rPr>
          <w:rFonts w:asciiTheme="minorHAnsi" w:hAnsiTheme="minorHAnsi" w:cstheme="minorHAnsi"/>
          <w:spacing w:val="-11"/>
        </w:rPr>
        <w:t xml:space="preserve"> </w:t>
      </w:r>
      <w:r w:rsidRPr="00A97888">
        <w:rPr>
          <w:rFonts w:asciiTheme="minorHAnsi" w:hAnsiTheme="minorHAnsi" w:cstheme="minorHAnsi"/>
          <w:spacing w:val="-4"/>
        </w:rPr>
        <w:t xml:space="preserve">letter </w:t>
      </w:r>
      <w:r w:rsidRPr="00A97888">
        <w:rPr>
          <w:rFonts w:asciiTheme="minorHAnsi" w:hAnsiTheme="minorHAnsi" w:cstheme="minorHAnsi"/>
          <w:spacing w:val="-6"/>
        </w:rPr>
        <w:t>confirming</w:t>
      </w:r>
      <w:r w:rsidRPr="00A97888">
        <w:rPr>
          <w:rFonts w:asciiTheme="minorHAnsi" w:hAnsiTheme="minorHAnsi" w:cstheme="minorHAnsi"/>
          <w:spacing w:val="-15"/>
        </w:rPr>
        <w:t xml:space="preserve"> </w:t>
      </w:r>
      <w:r w:rsidRPr="00A97888">
        <w:rPr>
          <w:rFonts w:asciiTheme="minorHAnsi" w:hAnsiTheme="minorHAnsi" w:cstheme="minorHAnsi"/>
          <w:spacing w:val="-6"/>
        </w:rPr>
        <w:t>the</w:t>
      </w:r>
      <w:r w:rsidRPr="00A97888">
        <w:rPr>
          <w:rFonts w:asciiTheme="minorHAnsi" w:hAnsiTheme="minorHAnsi" w:cstheme="minorHAnsi"/>
          <w:spacing w:val="-13"/>
        </w:rPr>
        <w:t xml:space="preserve"> </w:t>
      </w:r>
      <w:r w:rsidRPr="00A97888">
        <w:rPr>
          <w:rFonts w:asciiTheme="minorHAnsi" w:hAnsiTheme="minorHAnsi" w:cstheme="minorHAnsi"/>
          <w:spacing w:val="-6"/>
        </w:rPr>
        <w:t>terms</w:t>
      </w:r>
      <w:r w:rsidRPr="00A97888">
        <w:rPr>
          <w:rFonts w:asciiTheme="minorHAnsi" w:hAnsiTheme="minorHAnsi" w:cstheme="minorHAnsi"/>
          <w:spacing w:val="-14"/>
        </w:rPr>
        <w:t xml:space="preserve"> </w:t>
      </w:r>
      <w:r w:rsidRPr="00A97888">
        <w:rPr>
          <w:rFonts w:asciiTheme="minorHAnsi" w:hAnsiTheme="minorHAnsi" w:cstheme="minorHAnsi"/>
          <w:spacing w:val="-6"/>
        </w:rPr>
        <w:t>of</w:t>
      </w:r>
      <w:r w:rsidRPr="00A97888">
        <w:rPr>
          <w:rFonts w:asciiTheme="minorHAnsi" w:hAnsiTheme="minorHAnsi" w:cstheme="minorHAnsi"/>
          <w:spacing w:val="-12"/>
        </w:rPr>
        <w:t xml:space="preserve"> </w:t>
      </w:r>
      <w:r w:rsidRPr="00A97888">
        <w:rPr>
          <w:rFonts w:asciiTheme="minorHAnsi" w:hAnsiTheme="minorHAnsi" w:cstheme="minorHAnsi"/>
          <w:spacing w:val="-6"/>
        </w:rPr>
        <w:t>the</w:t>
      </w:r>
      <w:r w:rsidRPr="00A97888">
        <w:rPr>
          <w:rFonts w:asciiTheme="minorHAnsi" w:hAnsiTheme="minorHAnsi" w:cstheme="minorHAnsi"/>
          <w:spacing w:val="-11"/>
        </w:rPr>
        <w:t xml:space="preserve"> </w:t>
      </w:r>
      <w:r w:rsidRPr="00A97888">
        <w:rPr>
          <w:rFonts w:asciiTheme="minorHAnsi" w:hAnsiTheme="minorHAnsi" w:cstheme="minorHAnsi"/>
          <w:spacing w:val="-6"/>
        </w:rPr>
        <w:t>exclusion.</w:t>
      </w:r>
      <w:r w:rsidRPr="00A97888">
        <w:rPr>
          <w:rFonts w:asciiTheme="minorHAnsi" w:hAnsiTheme="minorHAnsi" w:cstheme="minorHAnsi"/>
          <w:spacing w:val="-12"/>
        </w:rPr>
        <w:t xml:space="preserve"> </w:t>
      </w:r>
      <w:r w:rsidRPr="00A97888">
        <w:rPr>
          <w:rFonts w:asciiTheme="minorHAnsi" w:hAnsiTheme="minorHAnsi" w:cstheme="minorHAnsi"/>
          <w:spacing w:val="-6"/>
        </w:rPr>
        <w:t>For</w:t>
      </w:r>
      <w:r w:rsidRPr="00A97888">
        <w:rPr>
          <w:rFonts w:asciiTheme="minorHAnsi" w:hAnsiTheme="minorHAnsi" w:cstheme="minorHAnsi"/>
          <w:spacing w:val="-12"/>
        </w:rPr>
        <w:t xml:space="preserve"> </w:t>
      </w:r>
      <w:r w:rsidRPr="00A97888">
        <w:rPr>
          <w:rFonts w:asciiTheme="minorHAnsi" w:hAnsiTheme="minorHAnsi" w:cstheme="minorHAnsi"/>
          <w:spacing w:val="-6"/>
        </w:rPr>
        <w:t>a</w:t>
      </w:r>
      <w:r w:rsidRPr="00A97888">
        <w:rPr>
          <w:rFonts w:asciiTheme="minorHAnsi" w:hAnsiTheme="minorHAnsi" w:cstheme="minorHAnsi"/>
          <w:spacing w:val="-12"/>
        </w:rPr>
        <w:t xml:space="preserve"> </w:t>
      </w:r>
      <w:r w:rsidRPr="00A97888">
        <w:rPr>
          <w:rFonts w:asciiTheme="minorHAnsi" w:hAnsiTheme="minorHAnsi" w:cstheme="minorHAnsi"/>
          <w:spacing w:val="-6"/>
        </w:rPr>
        <w:t>fixed</w:t>
      </w:r>
      <w:r w:rsidRPr="00A97888">
        <w:rPr>
          <w:rFonts w:asciiTheme="minorHAnsi" w:hAnsiTheme="minorHAnsi" w:cstheme="minorHAnsi"/>
          <w:spacing w:val="-12"/>
        </w:rPr>
        <w:t xml:space="preserve"> </w:t>
      </w:r>
      <w:r w:rsidRPr="00A97888">
        <w:rPr>
          <w:rFonts w:asciiTheme="minorHAnsi" w:hAnsiTheme="minorHAnsi" w:cstheme="minorHAnsi"/>
          <w:spacing w:val="-6"/>
        </w:rPr>
        <w:t>term</w:t>
      </w:r>
      <w:r w:rsidRPr="00A97888">
        <w:rPr>
          <w:rFonts w:asciiTheme="minorHAnsi" w:hAnsiTheme="minorHAnsi" w:cstheme="minorHAnsi"/>
          <w:spacing w:val="-11"/>
        </w:rPr>
        <w:t xml:space="preserve"> </w:t>
      </w:r>
      <w:r w:rsidRPr="00A97888">
        <w:rPr>
          <w:rFonts w:asciiTheme="minorHAnsi" w:hAnsiTheme="minorHAnsi" w:cstheme="minorHAnsi"/>
          <w:spacing w:val="-6"/>
        </w:rPr>
        <w:t>exclusion</w:t>
      </w:r>
      <w:r w:rsidRPr="00A97888">
        <w:rPr>
          <w:rFonts w:asciiTheme="minorHAnsi" w:hAnsiTheme="minorHAnsi" w:cstheme="minorHAnsi"/>
          <w:spacing w:val="-12"/>
        </w:rPr>
        <w:t xml:space="preserve"> </w:t>
      </w:r>
      <w:r w:rsidRPr="00A97888">
        <w:rPr>
          <w:rFonts w:asciiTheme="minorHAnsi" w:hAnsiTheme="minorHAnsi" w:cstheme="minorHAnsi"/>
          <w:spacing w:val="-6"/>
        </w:rPr>
        <w:t>this</w:t>
      </w:r>
      <w:r w:rsidRPr="00A97888">
        <w:rPr>
          <w:rFonts w:asciiTheme="minorHAnsi" w:hAnsiTheme="minorHAnsi" w:cstheme="minorHAnsi"/>
          <w:spacing w:val="-14"/>
        </w:rPr>
        <w:t xml:space="preserve"> </w:t>
      </w:r>
      <w:r w:rsidRPr="00A97888">
        <w:rPr>
          <w:rFonts w:asciiTheme="minorHAnsi" w:hAnsiTheme="minorHAnsi" w:cstheme="minorHAnsi"/>
          <w:spacing w:val="-6"/>
        </w:rPr>
        <w:t>will</w:t>
      </w:r>
      <w:r w:rsidRPr="00A97888">
        <w:rPr>
          <w:rFonts w:asciiTheme="minorHAnsi" w:hAnsiTheme="minorHAnsi" w:cstheme="minorHAnsi"/>
          <w:spacing w:val="-12"/>
        </w:rPr>
        <w:t xml:space="preserve"> </w:t>
      </w:r>
      <w:r w:rsidRPr="00A97888">
        <w:rPr>
          <w:rFonts w:asciiTheme="minorHAnsi" w:hAnsiTheme="minorHAnsi" w:cstheme="minorHAnsi"/>
          <w:spacing w:val="-6"/>
        </w:rPr>
        <w:t>also</w:t>
      </w:r>
      <w:r w:rsidRPr="00A97888">
        <w:rPr>
          <w:rFonts w:asciiTheme="minorHAnsi" w:hAnsiTheme="minorHAnsi" w:cstheme="minorHAnsi"/>
          <w:spacing w:val="-11"/>
        </w:rPr>
        <w:t xml:space="preserve"> </w:t>
      </w:r>
      <w:r w:rsidRPr="00A97888">
        <w:rPr>
          <w:rFonts w:asciiTheme="minorHAnsi" w:hAnsiTheme="minorHAnsi" w:cstheme="minorHAnsi"/>
          <w:spacing w:val="-6"/>
        </w:rPr>
        <w:t>contain</w:t>
      </w:r>
      <w:r w:rsidRPr="00A97888">
        <w:rPr>
          <w:rFonts w:asciiTheme="minorHAnsi" w:hAnsiTheme="minorHAnsi" w:cstheme="minorHAnsi"/>
          <w:spacing w:val="-13"/>
        </w:rPr>
        <w:t xml:space="preserve"> </w:t>
      </w:r>
      <w:r w:rsidRPr="00A97888">
        <w:rPr>
          <w:rFonts w:asciiTheme="minorHAnsi" w:hAnsiTheme="minorHAnsi" w:cstheme="minorHAnsi"/>
          <w:spacing w:val="-6"/>
        </w:rPr>
        <w:t>details</w:t>
      </w:r>
      <w:r w:rsidRPr="00A97888">
        <w:rPr>
          <w:rFonts w:asciiTheme="minorHAnsi" w:hAnsiTheme="minorHAnsi" w:cstheme="minorHAnsi"/>
          <w:spacing w:val="-14"/>
        </w:rPr>
        <w:t xml:space="preserve"> </w:t>
      </w:r>
      <w:r w:rsidRPr="00A97888">
        <w:rPr>
          <w:rFonts w:asciiTheme="minorHAnsi" w:hAnsiTheme="minorHAnsi" w:cstheme="minorHAnsi"/>
          <w:spacing w:val="-6"/>
        </w:rPr>
        <w:t>of</w:t>
      </w:r>
      <w:r w:rsidRPr="00A97888">
        <w:rPr>
          <w:rFonts w:asciiTheme="minorHAnsi" w:hAnsiTheme="minorHAnsi" w:cstheme="minorHAnsi"/>
          <w:spacing w:val="-12"/>
        </w:rPr>
        <w:t xml:space="preserve"> </w:t>
      </w:r>
      <w:r w:rsidRPr="00A97888">
        <w:rPr>
          <w:rFonts w:asciiTheme="minorHAnsi" w:hAnsiTheme="minorHAnsi" w:cstheme="minorHAnsi"/>
          <w:spacing w:val="-6"/>
        </w:rPr>
        <w:t>a</w:t>
      </w:r>
      <w:r w:rsidRPr="00A97888">
        <w:rPr>
          <w:rFonts w:asciiTheme="minorHAnsi" w:hAnsiTheme="minorHAnsi" w:cstheme="minorHAnsi"/>
          <w:spacing w:val="-11"/>
        </w:rPr>
        <w:t xml:space="preserve"> </w:t>
      </w:r>
      <w:r w:rsidRPr="00A97888">
        <w:rPr>
          <w:rFonts w:asciiTheme="minorHAnsi" w:hAnsiTheme="minorHAnsi" w:cstheme="minorHAnsi"/>
          <w:spacing w:val="-6"/>
        </w:rPr>
        <w:t>reintegration meeting</w:t>
      </w:r>
      <w:r w:rsidRPr="00A97888">
        <w:rPr>
          <w:rFonts w:asciiTheme="minorHAnsi" w:hAnsiTheme="minorHAnsi" w:cstheme="minorHAnsi"/>
          <w:spacing w:val="-8"/>
        </w:rPr>
        <w:t xml:space="preserve"> </w:t>
      </w:r>
      <w:r w:rsidRPr="00A97888">
        <w:rPr>
          <w:rFonts w:asciiTheme="minorHAnsi" w:hAnsiTheme="minorHAnsi" w:cstheme="minorHAnsi"/>
          <w:spacing w:val="-6"/>
        </w:rPr>
        <w:t>and</w:t>
      </w:r>
      <w:r w:rsidRPr="00A97888">
        <w:rPr>
          <w:rFonts w:asciiTheme="minorHAnsi" w:hAnsiTheme="minorHAnsi" w:cstheme="minorHAnsi"/>
          <w:spacing w:val="-8"/>
        </w:rPr>
        <w:t xml:space="preserve"> </w:t>
      </w:r>
      <w:r w:rsidRPr="00A97888">
        <w:rPr>
          <w:rFonts w:asciiTheme="minorHAnsi" w:hAnsiTheme="minorHAnsi" w:cstheme="minorHAnsi"/>
          <w:spacing w:val="-6"/>
        </w:rPr>
        <w:t>where this</w:t>
      </w:r>
      <w:r w:rsidRPr="00A97888">
        <w:rPr>
          <w:rFonts w:asciiTheme="minorHAnsi" w:hAnsiTheme="minorHAnsi" w:cstheme="minorHAnsi"/>
          <w:spacing w:val="-9"/>
        </w:rPr>
        <w:t xml:space="preserve"> </w:t>
      </w:r>
      <w:r w:rsidRPr="00A97888">
        <w:rPr>
          <w:rFonts w:asciiTheme="minorHAnsi" w:hAnsiTheme="minorHAnsi" w:cstheme="minorHAnsi"/>
          <w:spacing w:val="-6"/>
        </w:rPr>
        <w:t>refers to permanent exclusion</w:t>
      </w:r>
      <w:r w:rsidRPr="00A97888">
        <w:rPr>
          <w:rFonts w:asciiTheme="minorHAnsi" w:hAnsiTheme="minorHAnsi" w:cstheme="minorHAnsi"/>
          <w:spacing w:val="-10"/>
        </w:rPr>
        <w:t xml:space="preserve"> </w:t>
      </w:r>
      <w:r w:rsidRPr="00A97888">
        <w:rPr>
          <w:rFonts w:asciiTheme="minorHAnsi" w:hAnsiTheme="minorHAnsi" w:cstheme="minorHAnsi"/>
          <w:spacing w:val="-6"/>
        </w:rPr>
        <w:t>details</w:t>
      </w:r>
      <w:r w:rsidRPr="00A97888">
        <w:rPr>
          <w:rFonts w:asciiTheme="minorHAnsi" w:hAnsiTheme="minorHAnsi" w:cstheme="minorHAnsi"/>
          <w:spacing w:val="-9"/>
        </w:rPr>
        <w:t xml:space="preserve"> </w:t>
      </w:r>
      <w:r w:rsidRPr="00A97888">
        <w:rPr>
          <w:rFonts w:asciiTheme="minorHAnsi" w:hAnsiTheme="minorHAnsi" w:cstheme="minorHAnsi"/>
          <w:spacing w:val="-6"/>
        </w:rPr>
        <w:t>of</w:t>
      </w:r>
      <w:r w:rsidRPr="00A97888">
        <w:rPr>
          <w:rFonts w:asciiTheme="minorHAnsi" w:hAnsiTheme="minorHAnsi" w:cstheme="minorHAnsi"/>
          <w:spacing w:val="-7"/>
        </w:rPr>
        <w:t xml:space="preserve"> </w:t>
      </w:r>
      <w:r w:rsidRPr="00A97888">
        <w:rPr>
          <w:rFonts w:asciiTheme="minorHAnsi" w:hAnsiTheme="minorHAnsi" w:cstheme="minorHAnsi"/>
          <w:spacing w:val="-6"/>
        </w:rPr>
        <w:t>the appeals</w:t>
      </w:r>
      <w:r w:rsidRPr="00A97888">
        <w:rPr>
          <w:rFonts w:asciiTheme="minorHAnsi" w:hAnsiTheme="minorHAnsi" w:cstheme="minorHAnsi"/>
          <w:spacing w:val="-9"/>
        </w:rPr>
        <w:t xml:space="preserve"> </w:t>
      </w:r>
      <w:r w:rsidRPr="00A97888">
        <w:rPr>
          <w:rFonts w:asciiTheme="minorHAnsi" w:hAnsiTheme="minorHAnsi" w:cstheme="minorHAnsi"/>
          <w:spacing w:val="-6"/>
        </w:rPr>
        <w:t>procedure will</w:t>
      </w:r>
      <w:r w:rsidRPr="00A97888">
        <w:rPr>
          <w:rFonts w:asciiTheme="minorHAnsi" w:hAnsiTheme="minorHAnsi" w:cstheme="minorHAnsi"/>
          <w:spacing w:val="-7"/>
        </w:rPr>
        <w:t xml:space="preserve"> </w:t>
      </w:r>
      <w:r w:rsidRPr="00A97888">
        <w:rPr>
          <w:rFonts w:asciiTheme="minorHAnsi" w:hAnsiTheme="minorHAnsi" w:cstheme="minorHAnsi"/>
          <w:spacing w:val="-6"/>
        </w:rPr>
        <w:t xml:space="preserve">be included. </w:t>
      </w:r>
      <w:r w:rsidRPr="00A97888">
        <w:rPr>
          <w:rFonts w:asciiTheme="minorHAnsi" w:hAnsiTheme="minorHAnsi" w:cstheme="minorHAnsi"/>
          <w:w w:val="90"/>
        </w:rPr>
        <w:t>The</w:t>
      </w:r>
      <w:r w:rsidRPr="00A97888">
        <w:rPr>
          <w:rFonts w:asciiTheme="minorHAnsi" w:hAnsiTheme="minorHAnsi" w:cstheme="minorHAnsi"/>
          <w:spacing w:val="-4"/>
        </w:rPr>
        <w:t xml:space="preserve"> </w:t>
      </w:r>
      <w:r w:rsidRPr="00A97888">
        <w:rPr>
          <w:rFonts w:asciiTheme="minorHAnsi" w:hAnsiTheme="minorHAnsi" w:cstheme="minorHAnsi"/>
          <w:w w:val="90"/>
        </w:rPr>
        <w:t>school</w:t>
      </w:r>
      <w:r w:rsidRPr="00A97888">
        <w:rPr>
          <w:rFonts w:asciiTheme="minorHAnsi" w:hAnsiTheme="minorHAnsi" w:cstheme="minorHAnsi"/>
          <w:spacing w:val="-6"/>
        </w:rPr>
        <w:t xml:space="preserve"> </w:t>
      </w:r>
      <w:r w:rsidRPr="00A97888">
        <w:rPr>
          <w:rFonts w:asciiTheme="minorHAnsi" w:hAnsiTheme="minorHAnsi" w:cstheme="minorHAnsi"/>
          <w:w w:val="90"/>
        </w:rPr>
        <w:t>adheres</w:t>
      </w:r>
      <w:r w:rsidRPr="00A97888">
        <w:rPr>
          <w:rFonts w:asciiTheme="minorHAnsi" w:hAnsiTheme="minorHAnsi" w:cstheme="minorHAnsi"/>
          <w:spacing w:val="-7"/>
        </w:rPr>
        <w:t xml:space="preserve"> </w:t>
      </w:r>
      <w:r w:rsidRPr="00A97888">
        <w:rPr>
          <w:rFonts w:asciiTheme="minorHAnsi" w:hAnsiTheme="minorHAnsi" w:cstheme="minorHAnsi"/>
          <w:w w:val="90"/>
        </w:rPr>
        <w:t>to</w:t>
      </w:r>
      <w:r w:rsidRPr="00A97888">
        <w:rPr>
          <w:rFonts w:asciiTheme="minorHAnsi" w:hAnsiTheme="minorHAnsi" w:cstheme="minorHAnsi"/>
          <w:spacing w:val="-3"/>
        </w:rPr>
        <w:t xml:space="preserve"> </w:t>
      </w:r>
      <w:r w:rsidRPr="00A97888">
        <w:rPr>
          <w:rFonts w:asciiTheme="minorHAnsi" w:hAnsiTheme="minorHAnsi" w:cstheme="minorHAnsi"/>
          <w:w w:val="90"/>
        </w:rPr>
        <w:t>the</w:t>
      </w:r>
      <w:r w:rsidRPr="00A97888">
        <w:rPr>
          <w:rFonts w:asciiTheme="minorHAnsi" w:hAnsiTheme="minorHAnsi" w:cstheme="minorHAnsi"/>
          <w:spacing w:val="-2"/>
          <w:w w:val="90"/>
        </w:rPr>
        <w:t xml:space="preserve"> </w:t>
      </w:r>
      <w:r w:rsidRPr="00A97888">
        <w:rPr>
          <w:rFonts w:asciiTheme="minorHAnsi" w:hAnsiTheme="minorHAnsi" w:cstheme="minorHAnsi"/>
          <w:w w:val="90"/>
        </w:rPr>
        <w:t>County</w:t>
      </w:r>
      <w:r w:rsidRPr="00A97888">
        <w:rPr>
          <w:rFonts w:asciiTheme="minorHAnsi" w:hAnsiTheme="minorHAnsi" w:cstheme="minorHAnsi"/>
          <w:spacing w:val="-6"/>
        </w:rPr>
        <w:t xml:space="preserve"> </w:t>
      </w:r>
      <w:r w:rsidRPr="00A97888">
        <w:rPr>
          <w:rFonts w:asciiTheme="minorHAnsi" w:hAnsiTheme="minorHAnsi" w:cstheme="minorHAnsi"/>
          <w:w w:val="90"/>
        </w:rPr>
        <w:t>Guidelines</w:t>
      </w:r>
      <w:r w:rsidRPr="00A97888">
        <w:rPr>
          <w:rFonts w:asciiTheme="minorHAnsi" w:hAnsiTheme="minorHAnsi" w:cstheme="minorHAnsi"/>
          <w:spacing w:val="-3"/>
        </w:rPr>
        <w:t xml:space="preserve"> </w:t>
      </w:r>
      <w:r w:rsidRPr="00A97888">
        <w:rPr>
          <w:rFonts w:asciiTheme="minorHAnsi" w:hAnsiTheme="minorHAnsi" w:cstheme="minorHAnsi"/>
          <w:w w:val="90"/>
        </w:rPr>
        <w:t>for</w:t>
      </w:r>
      <w:r w:rsidRPr="00A97888">
        <w:rPr>
          <w:rFonts w:asciiTheme="minorHAnsi" w:hAnsiTheme="minorHAnsi" w:cstheme="minorHAnsi"/>
          <w:spacing w:val="-6"/>
        </w:rPr>
        <w:t xml:space="preserve"> </w:t>
      </w:r>
      <w:r w:rsidRPr="00A97888">
        <w:rPr>
          <w:rFonts w:asciiTheme="minorHAnsi" w:hAnsiTheme="minorHAnsi" w:cstheme="minorHAnsi"/>
          <w:spacing w:val="-2"/>
          <w:w w:val="90"/>
        </w:rPr>
        <w:t>exclusion.</w:t>
      </w:r>
    </w:p>
    <w:p w14:paraId="6FF3DBC4"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In exceptional and most serious cases where the safety of others has been repeatedly placed at risk, a pupil may be excluded, by the head teacher. A pupil may be excluded for one or more fixed periods (up to a maximum of 45 school days in a single academic year), or permanently When a pupil is excluded, the Headteacher will arrange for work to be completed at home and have it marked until the pupil returns to school. </w:t>
      </w:r>
      <w:r w:rsidRPr="00A97888">
        <w:rPr>
          <w:rStyle w:val="eop"/>
          <w:rFonts w:asciiTheme="minorHAnsi" w:eastAsiaTheme="majorEastAsia" w:hAnsiTheme="minorHAnsi" w:cstheme="minorHAnsi"/>
          <w:sz w:val="22"/>
          <w:szCs w:val="22"/>
        </w:rPr>
        <w:t> </w:t>
      </w:r>
    </w:p>
    <w:p w14:paraId="7942E1BD"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eop"/>
          <w:rFonts w:asciiTheme="minorHAnsi" w:eastAsiaTheme="majorEastAsia" w:hAnsiTheme="minorHAnsi" w:cstheme="minorHAnsi"/>
          <w:sz w:val="22"/>
          <w:szCs w:val="22"/>
        </w:rPr>
        <w:t> </w:t>
      </w:r>
    </w:p>
    <w:p w14:paraId="15DB1376"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Reasons for Exclusion:</w:t>
      </w:r>
      <w:r w:rsidRPr="00A97888">
        <w:rPr>
          <w:rStyle w:val="eop"/>
          <w:rFonts w:asciiTheme="minorHAnsi" w:eastAsiaTheme="majorEastAsia" w:hAnsiTheme="minorHAnsi" w:cstheme="minorHAnsi"/>
          <w:sz w:val="22"/>
          <w:szCs w:val="22"/>
        </w:rPr>
        <w:t> </w:t>
      </w:r>
    </w:p>
    <w:p w14:paraId="10865CD4"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A serious breach of the school’s values, rules or policies. </w:t>
      </w:r>
      <w:r w:rsidRPr="00A97888">
        <w:rPr>
          <w:rStyle w:val="eop"/>
          <w:rFonts w:asciiTheme="minorHAnsi" w:eastAsiaTheme="majorEastAsia" w:hAnsiTheme="minorHAnsi" w:cstheme="minorHAnsi"/>
          <w:sz w:val="22"/>
          <w:szCs w:val="22"/>
        </w:rPr>
        <w:t> </w:t>
      </w:r>
    </w:p>
    <w:p w14:paraId="0DA3E505"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A risk of harm to the education or welfare of the pupil or others in the school. </w:t>
      </w:r>
      <w:r w:rsidRPr="00A97888">
        <w:rPr>
          <w:rStyle w:val="eop"/>
          <w:rFonts w:asciiTheme="minorHAnsi" w:eastAsiaTheme="majorEastAsia" w:hAnsiTheme="minorHAnsi" w:cstheme="minorHAnsi"/>
          <w:sz w:val="22"/>
          <w:szCs w:val="22"/>
        </w:rPr>
        <w:t> </w:t>
      </w:r>
    </w:p>
    <w:p w14:paraId="6395A68A"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Physical or verbal assault against a pupil, member of staff or others in the school. </w:t>
      </w:r>
      <w:r w:rsidRPr="00A97888">
        <w:rPr>
          <w:rStyle w:val="eop"/>
          <w:rFonts w:asciiTheme="minorHAnsi" w:eastAsiaTheme="majorEastAsia" w:hAnsiTheme="minorHAnsi" w:cstheme="minorHAnsi"/>
          <w:sz w:val="22"/>
          <w:szCs w:val="22"/>
        </w:rPr>
        <w:t> </w:t>
      </w:r>
    </w:p>
    <w:p w14:paraId="7F22DF09"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Serious damage to school property </w:t>
      </w:r>
      <w:r w:rsidRPr="00A97888">
        <w:rPr>
          <w:rStyle w:val="eop"/>
          <w:rFonts w:asciiTheme="minorHAnsi" w:eastAsiaTheme="majorEastAsia" w:hAnsiTheme="minorHAnsi" w:cstheme="minorHAnsi"/>
          <w:sz w:val="22"/>
          <w:szCs w:val="22"/>
        </w:rPr>
        <w:t> </w:t>
      </w:r>
    </w:p>
    <w:p w14:paraId="77D3537A"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Theft or Weapons in school</w:t>
      </w:r>
      <w:r w:rsidRPr="00A97888">
        <w:rPr>
          <w:rStyle w:val="eop"/>
          <w:rFonts w:asciiTheme="minorHAnsi" w:eastAsiaTheme="majorEastAsia" w:hAnsiTheme="minorHAnsi" w:cstheme="minorHAnsi"/>
          <w:sz w:val="22"/>
          <w:szCs w:val="22"/>
        </w:rPr>
        <w:t> </w:t>
      </w:r>
    </w:p>
    <w:p w14:paraId="01366F3A"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Persistent disruptive behaviour </w:t>
      </w:r>
      <w:r w:rsidRPr="00A97888">
        <w:rPr>
          <w:rStyle w:val="eop"/>
          <w:rFonts w:asciiTheme="minorHAnsi" w:eastAsiaTheme="majorEastAsia" w:hAnsiTheme="minorHAnsi" w:cstheme="minorHAnsi"/>
          <w:sz w:val="22"/>
          <w:szCs w:val="22"/>
        </w:rPr>
        <w:t> </w:t>
      </w:r>
    </w:p>
    <w:p w14:paraId="2055B9F2"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Persistent bullying </w:t>
      </w:r>
      <w:r w:rsidRPr="00A97888">
        <w:rPr>
          <w:rStyle w:val="eop"/>
          <w:rFonts w:asciiTheme="minorHAnsi" w:eastAsiaTheme="majorEastAsia" w:hAnsiTheme="minorHAnsi" w:cstheme="minorHAnsi"/>
          <w:sz w:val="22"/>
          <w:szCs w:val="22"/>
        </w:rPr>
        <w:t> </w:t>
      </w:r>
    </w:p>
    <w:p w14:paraId="13CB4366"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Cyber bullying</w:t>
      </w:r>
      <w:r w:rsidRPr="00A97888">
        <w:rPr>
          <w:rStyle w:val="eop"/>
          <w:rFonts w:asciiTheme="minorHAnsi" w:eastAsiaTheme="majorEastAsia" w:hAnsiTheme="minorHAnsi" w:cstheme="minorHAnsi"/>
          <w:sz w:val="22"/>
          <w:szCs w:val="22"/>
        </w:rPr>
        <w:t> </w:t>
      </w:r>
    </w:p>
    <w:p w14:paraId="77E54DCC"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Indecent behaviour </w:t>
      </w:r>
      <w:r w:rsidRPr="00A97888">
        <w:rPr>
          <w:rStyle w:val="eop"/>
          <w:rFonts w:asciiTheme="minorHAnsi" w:eastAsiaTheme="majorEastAsia" w:hAnsiTheme="minorHAnsi" w:cstheme="minorHAnsi"/>
          <w:sz w:val="22"/>
          <w:szCs w:val="22"/>
        </w:rPr>
        <w:t> </w:t>
      </w:r>
    </w:p>
    <w:p w14:paraId="32E673F9"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Unacceptable behaviour which has previously been reported and for which school sanctions and other interventions have not been successful in modifying the student’s behaviour</w:t>
      </w:r>
      <w:r w:rsidRPr="00A97888">
        <w:rPr>
          <w:rStyle w:val="eop"/>
          <w:rFonts w:asciiTheme="minorHAnsi" w:eastAsiaTheme="majorEastAsia" w:hAnsiTheme="minorHAnsi" w:cstheme="minorHAnsi"/>
          <w:sz w:val="22"/>
          <w:szCs w:val="22"/>
        </w:rPr>
        <w:t> </w:t>
      </w:r>
    </w:p>
    <w:p w14:paraId="4DFBE60E"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Use of racist and homophobic language.</w:t>
      </w:r>
      <w:r w:rsidRPr="00A97888">
        <w:rPr>
          <w:rStyle w:val="eop"/>
          <w:rFonts w:asciiTheme="minorHAnsi" w:eastAsiaTheme="majorEastAsia" w:hAnsiTheme="minorHAnsi" w:cstheme="minorHAnsi"/>
          <w:sz w:val="22"/>
          <w:szCs w:val="22"/>
        </w:rPr>
        <w:t> </w:t>
      </w:r>
    </w:p>
    <w:p w14:paraId="53B595AE"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b/>
          <w:bCs/>
          <w:sz w:val="22"/>
          <w:szCs w:val="22"/>
          <w:u w:val="single"/>
        </w:rPr>
        <w:t>Fixed Term (temporary) Exclusions</w:t>
      </w:r>
      <w:r w:rsidRPr="00A97888">
        <w:rPr>
          <w:rStyle w:val="eop"/>
          <w:rFonts w:asciiTheme="minorHAnsi" w:eastAsiaTheme="majorEastAsia" w:hAnsiTheme="minorHAnsi" w:cstheme="minorHAnsi"/>
          <w:sz w:val="22"/>
          <w:szCs w:val="22"/>
        </w:rPr>
        <w:t> </w:t>
      </w:r>
    </w:p>
    <w:p w14:paraId="783C11F1"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lastRenderedPageBreak/>
        <w:t>A fixed term exclusion will be for the shortest time necessary. An exclusion for a period of time from half a day to 5 days for persistent or cumulative problems will be imposed only when the school has offered and implemented a range of support and management strategies. Examples of some of the strategies used are: </w:t>
      </w:r>
      <w:r w:rsidRPr="00A97888">
        <w:rPr>
          <w:rStyle w:val="eop"/>
          <w:rFonts w:asciiTheme="minorHAnsi" w:eastAsiaTheme="majorEastAsia" w:hAnsiTheme="minorHAnsi" w:cstheme="minorHAnsi"/>
          <w:sz w:val="22"/>
          <w:szCs w:val="22"/>
        </w:rPr>
        <w:t> </w:t>
      </w:r>
    </w:p>
    <w:p w14:paraId="338953AC"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Discussion with the pupil </w:t>
      </w:r>
      <w:r w:rsidRPr="00A97888">
        <w:rPr>
          <w:rStyle w:val="eop"/>
          <w:rFonts w:asciiTheme="minorHAnsi" w:eastAsiaTheme="majorEastAsia" w:hAnsiTheme="minorHAnsi" w:cstheme="minorHAnsi"/>
          <w:sz w:val="22"/>
          <w:szCs w:val="22"/>
        </w:rPr>
        <w:t> </w:t>
      </w:r>
    </w:p>
    <w:p w14:paraId="365BB08C"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Discussions with parents </w:t>
      </w:r>
      <w:r w:rsidRPr="00A97888">
        <w:rPr>
          <w:rStyle w:val="eop"/>
          <w:rFonts w:asciiTheme="minorHAnsi" w:eastAsiaTheme="majorEastAsia" w:hAnsiTheme="minorHAnsi" w:cstheme="minorHAnsi"/>
          <w:sz w:val="22"/>
          <w:szCs w:val="22"/>
        </w:rPr>
        <w:t> </w:t>
      </w:r>
    </w:p>
    <w:p w14:paraId="7690B423"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Sanctions (consequences) in school  </w:t>
      </w:r>
      <w:r w:rsidRPr="00A97888">
        <w:rPr>
          <w:rStyle w:val="eop"/>
          <w:rFonts w:asciiTheme="minorHAnsi" w:eastAsiaTheme="majorEastAsia" w:hAnsiTheme="minorHAnsi" w:cstheme="minorHAnsi"/>
          <w:sz w:val="22"/>
          <w:szCs w:val="22"/>
        </w:rPr>
        <w:t> </w:t>
      </w:r>
    </w:p>
    <w:p w14:paraId="285B9548"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Checking on any possible provocation </w:t>
      </w:r>
      <w:r w:rsidRPr="00A97888">
        <w:rPr>
          <w:rStyle w:val="eop"/>
          <w:rFonts w:asciiTheme="minorHAnsi" w:eastAsiaTheme="majorEastAsia" w:hAnsiTheme="minorHAnsi" w:cstheme="minorHAnsi"/>
          <w:sz w:val="22"/>
          <w:szCs w:val="22"/>
        </w:rPr>
        <w:t> </w:t>
      </w:r>
    </w:p>
    <w:p w14:paraId="5C7ABAA7"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Internal exclusions </w:t>
      </w:r>
      <w:r w:rsidRPr="00A97888">
        <w:rPr>
          <w:rStyle w:val="eop"/>
          <w:rFonts w:asciiTheme="minorHAnsi" w:eastAsiaTheme="majorEastAsia" w:hAnsiTheme="minorHAnsi" w:cstheme="minorHAnsi"/>
          <w:sz w:val="22"/>
          <w:szCs w:val="22"/>
        </w:rPr>
        <w:t> </w:t>
      </w:r>
    </w:p>
    <w:p w14:paraId="6B578E27"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Referral to outside support agencies. (If needed).</w:t>
      </w:r>
      <w:r w:rsidRPr="00A97888">
        <w:rPr>
          <w:rStyle w:val="eop"/>
          <w:rFonts w:asciiTheme="minorHAnsi" w:eastAsiaTheme="majorEastAsia" w:hAnsiTheme="minorHAnsi" w:cstheme="minorHAnsi"/>
          <w:sz w:val="22"/>
          <w:szCs w:val="22"/>
        </w:rPr>
        <w:t> </w:t>
      </w:r>
    </w:p>
    <w:p w14:paraId="18F5672E"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It is important to note that exclusion will not be used for minor incidents such as academic performance or lateness. A fixed term exclusion may be used in response to a serious breach of school rules or policies. In such a case, the head teacher/ deputy headteacher will investigate the incident thoroughly and consider all the evidence to support the allegation, taking account of all the school policies. </w:t>
      </w:r>
      <w:r w:rsidRPr="00A97888">
        <w:rPr>
          <w:rStyle w:val="eop"/>
          <w:rFonts w:asciiTheme="minorHAnsi" w:eastAsiaTheme="majorEastAsia" w:hAnsiTheme="minorHAnsi" w:cstheme="minorHAnsi"/>
          <w:sz w:val="22"/>
          <w:szCs w:val="22"/>
        </w:rPr>
        <w:t> </w:t>
      </w:r>
    </w:p>
    <w:p w14:paraId="198410AD"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The child will be encouraged to give their version of events and the head teacher will check whether the incident may have been provoked e.g. by bullying or racial harassment. For the first 5 days of a fixed-term exclusion, the school must send homework for the pupil and arrange to have this homework marked. For fixed-term exclusions of more than 5 days, the school is responsible for arranging suitable alternative full-time education from the 6th day until the end of the exclusion. The school is also aware of its duty to provide a strategy for reintegrating pupils that return to school following fixed term exclusion, and for managing their future behaviour. If a pupil has received numerous exclusions or is approaching the legal limit of 45 school days of fixed-period exclusion in an academic year, the school has a duty to consider whether exclusion is considered to be an effective sanction.</w:t>
      </w:r>
      <w:r w:rsidRPr="00A97888">
        <w:rPr>
          <w:rStyle w:val="eop"/>
          <w:rFonts w:asciiTheme="minorHAnsi" w:eastAsiaTheme="majorEastAsia" w:hAnsiTheme="minorHAnsi" w:cstheme="minorHAnsi"/>
          <w:sz w:val="22"/>
          <w:szCs w:val="22"/>
        </w:rPr>
        <w:t> </w:t>
      </w:r>
    </w:p>
    <w:p w14:paraId="7A8082D4"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eop"/>
          <w:rFonts w:asciiTheme="minorHAnsi" w:eastAsiaTheme="majorEastAsia" w:hAnsiTheme="minorHAnsi" w:cstheme="minorHAnsi"/>
          <w:sz w:val="22"/>
          <w:szCs w:val="22"/>
        </w:rPr>
        <w:t> </w:t>
      </w:r>
    </w:p>
    <w:p w14:paraId="2F27F1E2"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Section 103 of the Education and Inspections Act 2006 places a duty on parents in relation to an excluded pupil. A parent has to ensure that their child is not present in a public place during school hours without reasonable justification during the first five days of each and every fixed period or permanent exclusion. This requirement applies whether or not the pupil is in the company of the parent. A failure to comply with this requirement is an offence. Parents can be prosecuted, or may be given a fixed penalty notice if they fail to do this. The penalty payable increases if unpaid</w:t>
      </w:r>
      <w:r w:rsidRPr="00A97888">
        <w:rPr>
          <w:rStyle w:val="eop"/>
          <w:rFonts w:asciiTheme="minorHAnsi" w:eastAsiaTheme="majorEastAsia" w:hAnsiTheme="minorHAnsi" w:cstheme="minorHAnsi"/>
          <w:sz w:val="22"/>
          <w:szCs w:val="22"/>
        </w:rPr>
        <w:t> </w:t>
      </w:r>
    </w:p>
    <w:p w14:paraId="2A77301D"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after 28 days, and if this is still unpaid after 42 days the parent is subject to prosecution for the original offence. The pupil may also be removed from the public place by the police and taken to designated premises.</w:t>
      </w:r>
      <w:r w:rsidRPr="00A97888">
        <w:rPr>
          <w:rStyle w:val="eop"/>
          <w:rFonts w:asciiTheme="minorHAnsi" w:eastAsiaTheme="majorEastAsia" w:hAnsiTheme="minorHAnsi" w:cstheme="minorHAnsi"/>
          <w:sz w:val="22"/>
          <w:szCs w:val="22"/>
        </w:rPr>
        <w:t> </w:t>
      </w:r>
    </w:p>
    <w:p w14:paraId="397D872D"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eop"/>
          <w:rFonts w:asciiTheme="minorHAnsi" w:eastAsiaTheme="majorEastAsia" w:hAnsiTheme="minorHAnsi" w:cstheme="minorHAnsi"/>
          <w:sz w:val="22"/>
          <w:szCs w:val="22"/>
        </w:rPr>
        <w:t> </w:t>
      </w:r>
    </w:p>
    <w:p w14:paraId="1FB79D7F"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The Education and Inspection Act 2006 also requires the school to arrange full time education from, and including, the sixth day of any period of fixed term exclusion, of six days or longer. Days of fixed term exclusions are not aggregated and the regulations apply from the sixth day of each fixed term exclusion.</w:t>
      </w:r>
      <w:r w:rsidRPr="00A97888">
        <w:rPr>
          <w:rStyle w:val="eop"/>
          <w:rFonts w:asciiTheme="minorHAnsi" w:eastAsiaTheme="majorEastAsia" w:hAnsiTheme="minorHAnsi" w:cstheme="minorHAnsi"/>
          <w:sz w:val="22"/>
          <w:szCs w:val="22"/>
        </w:rPr>
        <w:t> </w:t>
      </w:r>
    </w:p>
    <w:p w14:paraId="6221C3F0"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eop"/>
          <w:rFonts w:asciiTheme="minorHAnsi" w:eastAsiaTheme="majorEastAsia" w:hAnsiTheme="minorHAnsi" w:cstheme="minorHAnsi"/>
          <w:sz w:val="22"/>
          <w:szCs w:val="22"/>
        </w:rPr>
        <w:t> </w:t>
      </w:r>
    </w:p>
    <w:p w14:paraId="4466ADDF"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The school will inform the Local Authority promptly of any permanent exclusions. The school governors will be fully involved in the exclusion process and will ensure that strict timetables and timescales for the reintegration of the pupil are adhered to.</w:t>
      </w:r>
      <w:r w:rsidRPr="00A97888">
        <w:rPr>
          <w:rStyle w:val="eop"/>
          <w:rFonts w:asciiTheme="minorHAnsi" w:eastAsiaTheme="majorEastAsia" w:hAnsiTheme="minorHAnsi" w:cstheme="minorHAnsi"/>
          <w:sz w:val="22"/>
          <w:szCs w:val="22"/>
        </w:rPr>
        <w:t> </w:t>
      </w:r>
    </w:p>
    <w:p w14:paraId="32291C21"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eop"/>
          <w:rFonts w:asciiTheme="minorHAnsi" w:eastAsiaTheme="majorEastAsia" w:hAnsiTheme="minorHAnsi" w:cstheme="minorHAnsi"/>
          <w:sz w:val="22"/>
          <w:szCs w:val="22"/>
        </w:rPr>
        <w:t> </w:t>
      </w:r>
    </w:p>
    <w:p w14:paraId="6E28E8D7" w14:textId="77777777" w:rsidR="00CA57BB" w:rsidRPr="00A97888" w:rsidRDefault="00CA57BB" w:rsidP="00CA57B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The Right of Appeal and Legal Duties Depending on the type of exclusion, in most cases, parents have the right to make representations to the governing body (or discipline committee). In all cases of permanent exclusion, parents have the additional right to appeal to an independent appeal panel. 11 The school has a duty to provide suitable full-time education for the excluded pupil from the sixth school day of any fixed period of exclusion of more than five consecutive school days. Local Authorities are under a duty to provide suitable full-time education from the sixth school day of a permanent exclusion.</w:t>
      </w:r>
      <w:r w:rsidRPr="00A97888">
        <w:rPr>
          <w:rStyle w:val="eop"/>
          <w:rFonts w:asciiTheme="minorHAnsi" w:eastAsiaTheme="majorEastAsia" w:hAnsiTheme="minorHAnsi" w:cstheme="minorHAnsi"/>
          <w:sz w:val="22"/>
          <w:szCs w:val="22"/>
        </w:rPr>
        <w:t> </w:t>
      </w:r>
    </w:p>
    <w:p w14:paraId="7E63B848" w14:textId="54646A86" w:rsidR="00DB74E3" w:rsidRPr="00A97888" w:rsidRDefault="00CA57BB" w:rsidP="00CA57BB">
      <w:pPr>
        <w:pStyle w:val="paragraph"/>
        <w:spacing w:before="0" w:beforeAutospacing="0" w:after="0" w:afterAutospacing="0"/>
        <w:textAlignment w:val="baseline"/>
        <w:rPr>
          <w:rFonts w:asciiTheme="minorHAnsi" w:eastAsiaTheme="majorEastAsia" w:hAnsiTheme="minorHAnsi" w:cstheme="minorHAnsi" w:hint="eastAsia"/>
          <w:sz w:val="20"/>
          <w:szCs w:val="20"/>
        </w:rPr>
      </w:pPr>
      <w:r w:rsidRPr="00A97888">
        <w:rPr>
          <w:rStyle w:val="eop"/>
          <w:rFonts w:asciiTheme="minorHAnsi" w:eastAsiaTheme="majorEastAsia" w:hAnsiTheme="minorHAnsi" w:cstheme="minorHAnsi"/>
          <w:sz w:val="20"/>
          <w:szCs w:val="20"/>
        </w:rPr>
        <w:t> </w:t>
      </w:r>
    </w:p>
    <w:p w14:paraId="1EA7AC1E" w14:textId="75575A8A" w:rsidR="00DB74E3" w:rsidRPr="00A97888" w:rsidRDefault="00DB74E3" w:rsidP="00DB74E3">
      <w:pPr>
        <w:pStyle w:val="TNCBodyText"/>
        <w:rPr>
          <w:b/>
          <w:bCs/>
        </w:rPr>
      </w:pPr>
      <w:r w:rsidRPr="00A97888">
        <w:t>The headteacher will consider whether a permanent exclusion is necessary, in line with the school’s Suspension and Exclusion Policy, alongside alternative options such as a managed move or off-site direction to improve behaviour.</w:t>
      </w:r>
    </w:p>
    <w:p w14:paraId="5F696C55" w14:textId="21E8728B" w:rsidR="002545AC" w:rsidRPr="00A97888" w:rsidRDefault="00DB74E3" w:rsidP="00DB74E3">
      <w:pPr>
        <w:pStyle w:val="Heading2"/>
        <w:rPr>
          <w:rFonts w:asciiTheme="minorHAnsi" w:hAnsiTheme="minorHAnsi" w:hint="eastAsia"/>
          <w:color w:val="auto"/>
          <w:sz w:val="28"/>
          <w:szCs w:val="28"/>
          <w:u w:val="single"/>
        </w:rPr>
      </w:pPr>
      <w:bookmarkStart w:id="13" w:name="_Prevention_strategies,_intervention"/>
      <w:bookmarkEnd w:id="12"/>
      <w:bookmarkEnd w:id="13"/>
      <w:r w:rsidRPr="00A97888">
        <w:rPr>
          <w:rFonts w:asciiTheme="minorHAnsi" w:hAnsiTheme="minorHAnsi"/>
          <w:color w:val="auto"/>
          <w:sz w:val="28"/>
          <w:szCs w:val="28"/>
          <w:u w:val="single"/>
        </w:rPr>
        <w:lastRenderedPageBreak/>
        <w:t>Prevention strategies, intervention, and sanctions for unacceptable behaviour</w:t>
      </w:r>
    </w:p>
    <w:p w14:paraId="55901B5C" w14:textId="77777777" w:rsidR="00C237F4" w:rsidRPr="00A97888" w:rsidRDefault="00C237F4" w:rsidP="00C237F4">
      <w:pPr>
        <w:pStyle w:val="TNCBodyText"/>
      </w:pPr>
      <w:r w:rsidRPr="00A97888">
        <w:t xml:space="preserve">This section outlines the school’s strategies for preventing unacceptable behaviour and initial interventions, minimising the severity of incidents, and using sanctions and support effectively and appropriately to improve pupils’ behaviour in the future. </w:t>
      </w:r>
    </w:p>
    <w:p w14:paraId="147675EF" w14:textId="77777777" w:rsidR="00C237F4" w:rsidRPr="00A97888" w:rsidRDefault="00C237F4" w:rsidP="00C237F4">
      <w:pPr>
        <w:pStyle w:val="TNCBodyText"/>
      </w:pPr>
      <w:r w:rsidRPr="00A97888">
        <w:rPr>
          <w:b/>
          <w:bCs/>
        </w:rPr>
        <w:t>Initial interventions</w:t>
      </w:r>
    </w:p>
    <w:p w14:paraId="1F971FAD" w14:textId="77777777" w:rsidR="00C237F4" w:rsidRPr="00A97888" w:rsidRDefault="00C237F4" w:rsidP="00C237F4">
      <w:pPr>
        <w:pStyle w:val="TNCBodyText"/>
      </w:pPr>
      <w:r w:rsidRPr="00A97888">
        <w:t>A range of initial intervention strategies to help pupils manage their behaviour and reduce the likelihood of more severe sanctions will be used. Support will consider the pupil’s specific needs and may be delivered outside of the classroom, in small groups or in one-to-one activities. A system will be in place to ensure relevant members of the SLT and pastoral staff are aware of any pupil that is:</w:t>
      </w:r>
    </w:p>
    <w:p w14:paraId="03A6FF20" w14:textId="77777777" w:rsidR="00C237F4" w:rsidRPr="00A97888" w:rsidRDefault="00C237F4" w:rsidP="00355E45">
      <w:pPr>
        <w:pStyle w:val="TNCBodyText"/>
        <w:numPr>
          <w:ilvl w:val="0"/>
          <w:numId w:val="30"/>
        </w:numPr>
      </w:pPr>
      <w:r w:rsidRPr="00A97888">
        <w:t>Persistently misbehaving.</w:t>
      </w:r>
    </w:p>
    <w:p w14:paraId="389628D8" w14:textId="77777777" w:rsidR="00C237F4" w:rsidRPr="00A97888" w:rsidRDefault="00C237F4" w:rsidP="00355E45">
      <w:pPr>
        <w:pStyle w:val="TNCBodyText"/>
        <w:numPr>
          <w:ilvl w:val="0"/>
          <w:numId w:val="30"/>
        </w:numPr>
      </w:pPr>
      <w:r w:rsidRPr="00A97888">
        <w:t>Not improving their behaviour following low-level sanctions.</w:t>
      </w:r>
    </w:p>
    <w:p w14:paraId="73A9C57A" w14:textId="77777777" w:rsidR="00C237F4" w:rsidRPr="00A97888" w:rsidRDefault="00C237F4" w:rsidP="00355E45">
      <w:pPr>
        <w:pStyle w:val="TNCBodyText"/>
        <w:numPr>
          <w:ilvl w:val="0"/>
          <w:numId w:val="30"/>
        </w:numPr>
      </w:pPr>
      <w:r w:rsidRPr="00A97888">
        <w:t>Displaying a sudden change in behaviour from previous patterns of behaviour.</w:t>
      </w:r>
    </w:p>
    <w:p w14:paraId="5309BF72" w14:textId="77777777" w:rsidR="00C237F4" w:rsidRPr="00A97888" w:rsidRDefault="00C237F4" w:rsidP="00C237F4">
      <w:pPr>
        <w:pStyle w:val="TNCBodyText"/>
      </w:pPr>
      <w:r w:rsidRPr="00A97888">
        <w:t>Examples of initial interventions to address misbehaviour will include, but are not limited to, the following:</w:t>
      </w:r>
    </w:p>
    <w:p w14:paraId="3802686F" w14:textId="77777777" w:rsidR="00C237F4" w:rsidRPr="00A97888" w:rsidRDefault="00C237F4" w:rsidP="00355E45">
      <w:pPr>
        <w:pStyle w:val="TNCBodyText"/>
        <w:numPr>
          <w:ilvl w:val="0"/>
          <w:numId w:val="31"/>
        </w:numPr>
      </w:pPr>
      <w:r w:rsidRPr="00A97888">
        <w:t>Frequently engaging with parents, including home visits where necessary</w:t>
      </w:r>
    </w:p>
    <w:p w14:paraId="4F6D3301" w14:textId="77777777" w:rsidR="00C237F4" w:rsidRPr="00A97888" w:rsidRDefault="00C237F4" w:rsidP="00355E45">
      <w:pPr>
        <w:pStyle w:val="TNCBodyText"/>
        <w:numPr>
          <w:ilvl w:val="0"/>
          <w:numId w:val="31"/>
        </w:numPr>
      </w:pPr>
      <w:r w:rsidRPr="00A97888">
        <w:t>Providing mentoring and coaching</w:t>
      </w:r>
    </w:p>
    <w:p w14:paraId="2B4A8E8C" w14:textId="77777777" w:rsidR="00C237F4" w:rsidRPr="00A97888" w:rsidRDefault="00C237F4" w:rsidP="00355E45">
      <w:pPr>
        <w:pStyle w:val="TNCBodyText"/>
        <w:numPr>
          <w:ilvl w:val="0"/>
          <w:numId w:val="31"/>
        </w:numPr>
      </w:pPr>
      <w:r w:rsidRPr="00A97888">
        <w:t xml:space="preserve">Short-term behaviour report cards </w:t>
      </w:r>
    </w:p>
    <w:p w14:paraId="664B5AE3" w14:textId="77777777" w:rsidR="00C237F4" w:rsidRPr="00A97888" w:rsidRDefault="00C237F4" w:rsidP="00355E45">
      <w:pPr>
        <w:pStyle w:val="TNCBodyText"/>
        <w:numPr>
          <w:ilvl w:val="0"/>
          <w:numId w:val="31"/>
        </w:numPr>
      </w:pPr>
      <w:r w:rsidRPr="00A97888">
        <w:t>Long-term behaviour plans</w:t>
      </w:r>
    </w:p>
    <w:p w14:paraId="73EAA1FC" w14:textId="77777777" w:rsidR="00C237F4" w:rsidRPr="00A97888" w:rsidRDefault="00C237F4" w:rsidP="00355E45">
      <w:pPr>
        <w:pStyle w:val="TNCBodyText"/>
        <w:numPr>
          <w:ilvl w:val="0"/>
          <w:numId w:val="31"/>
        </w:numPr>
      </w:pPr>
      <w:r w:rsidRPr="00A97888">
        <w:t>Pupil support units</w:t>
      </w:r>
    </w:p>
    <w:p w14:paraId="0B55337E" w14:textId="77777777" w:rsidR="00C237F4" w:rsidRPr="00A97888" w:rsidRDefault="00C237F4" w:rsidP="00355E45">
      <w:pPr>
        <w:pStyle w:val="TNCBodyText"/>
        <w:numPr>
          <w:ilvl w:val="0"/>
          <w:numId w:val="31"/>
        </w:numPr>
      </w:pPr>
      <w:r w:rsidRPr="00A97888">
        <w:t>Engagement with local partners and agencies</w:t>
      </w:r>
    </w:p>
    <w:p w14:paraId="5EA50E76" w14:textId="77777777" w:rsidR="00C237F4" w:rsidRPr="00A97888" w:rsidRDefault="00C237F4" w:rsidP="00355E45">
      <w:pPr>
        <w:pStyle w:val="TNCBodyText"/>
        <w:numPr>
          <w:ilvl w:val="0"/>
          <w:numId w:val="31"/>
        </w:numPr>
      </w:pPr>
      <w:r w:rsidRPr="00A97888">
        <w:t>Where the pupil has SEND, an assessment of whether appropriate provision is in place to support the pupil, and if the pupil has an EHC plan, contact with the LA to consider a review of the plan</w:t>
      </w:r>
    </w:p>
    <w:p w14:paraId="7D28ACB7" w14:textId="77777777" w:rsidR="00C237F4" w:rsidRPr="00A97888" w:rsidRDefault="00C237F4" w:rsidP="00C237F4">
      <w:pPr>
        <w:pStyle w:val="TNCBodyText"/>
      </w:pPr>
      <w:r w:rsidRPr="00A97888">
        <w:t>A multi-agency assessment, such an early help assessment, that goes beyond a pupil’s education will be considered where serious concerns about a pupil’s behaviour exist.</w:t>
      </w:r>
    </w:p>
    <w:p w14:paraId="1C76DF3F" w14:textId="77777777" w:rsidR="00C237F4" w:rsidRPr="00A97888" w:rsidRDefault="00C237F4" w:rsidP="00C237F4">
      <w:pPr>
        <w:pStyle w:val="TNCBodyText"/>
        <w:rPr>
          <w:b/>
          <w:bCs/>
        </w:rPr>
      </w:pPr>
      <w:r w:rsidRPr="00A97888">
        <w:rPr>
          <w:b/>
          <w:bCs/>
        </w:rPr>
        <w:t>Behaviour curriculum</w:t>
      </w:r>
    </w:p>
    <w:p w14:paraId="37E632ED" w14:textId="77777777" w:rsidR="00C237F4" w:rsidRPr="00A97888" w:rsidRDefault="00C237F4" w:rsidP="00C237F4">
      <w:pPr>
        <w:pStyle w:val="TNCBodyText"/>
      </w:pPr>
      <w:r w:rsidRPr="00A97888">
        <w:t>Positive behaviour will be taught to all pupils as part of the behaviour curriculum, in order to enable them to understand what behaviour is expected and encouraged and what is unacceptable. Positive reinforcement will be used by staff where expectations are met to acknowledge good behaviour and encourage repetition. The behaviour curriculum will focus on defining positive behaviour and making it clear what this looks like, including the key habits and routines required by the school, e.g. lining up quietly outside the classroom before a lesson.</w:t>
      </w:r>
    </w:p>
    <w:p w14:paraId="153C6F5D" w14:textId="2A32A06A" w:rsidR="00C237F4" w:rsidRPr="00A97888" w:rsidRDefault="00C237F4" w:rsidP="00C237F4">
      <w:pPr>
        <w:pStyle w:val="TNCBodyText"/>
      </w:pPr>
      <w:r w:rsidRPr="00A97888">
        <w:t>Routine will be used to teach and reinforce the expected behaviours of all pupils. Appropriate and reasonable adjustments to routines for pupils with additional needs, e.g. SEND, will be made. Consistent and clear language will be used when acknowledging positive behaviour and addressing misbehaviour.</w:t>
      </w:r>
    </w:p>
    <w:p w14:paraId="18EAC42C" w14:textId="563A9C55" w:rsidR="00CA57BB" w:rsidRPr="00A97888" w:rsidRDefault="00CA57BB" w:rsidP="00CA57BB">
      <w:pPr>
        <w:shd w:val="clear" w:color="auto" w:fill="FFFFFF"/>
        <w:spacing w:after="300"/>
        <w:textAlignment w:val="baseline"/>
        <w:rPr>
          <w:rFonts w:eastAsia="Times New Roman" w:cstheme="minorHAnsi"/>
          <w:lang w:eastAsia="en-GB"/>
        </w:rPr>
      </w:pPr>
      <w:r w:rsidRPr="00A97888">
        <w:rPr>
          <w:rFonts w:eastAsia="Times New Roman" w:cstheme="minorHAnsi"/>
          <w:lang w:eastAsia="en-GB"/>
        </w:rPr>
        <w:lastRenderedPageBreak/>
        <w:t>At Denham Village School, all members within the school community have thought carefully about the behaviour we should expect of children in different situations.  These include working together as a whole class, working together in groups, working alone, in the playground, in the hall at lunch time, in assembly, on trips or at competitive events and with visitors to school. (See Appendix 1)</w:t>
      </w:r>
    </w:p>
    <w:p w14:paraId="01748F80" w14:textId="77777777" w:rsidR="00CA57BB" w:rsidRPr="00A97888" w:rsidRDefault="00CA57BB" w:rsidP="00CA57BB">
      <w:pPr>
        <w:pStyle w:val="Default"/>
        <w:rPr>
          <w:rFonts w:asciiTheme="minorHAnsi" w:hAnsiTheme="minorHAnsi" w:cstheme="minorHAnsi"/>
          <w:color w:val="auto"/>
          <w:sz w:val="22"/>
          <w:szCs w:val="22"/>
        </w:rPr>
      </w:pPr>
      <w:r w:rsidRPr="00A97888">
        <w:rPr>
          <w:rFonts w:asciiTheme="minorHAnsi" w:hAnsiTheme="minorHAnsi" w:cstheme="minorHAnsi"/>
          <w:b/>
          <w:bCs/>
          <w:color w:val="auto"/>
          <w:sz w:val="22"/>
          <w:szCs w:val="22"/>
        </w:rPr>
        <w:t xml:space="preserve">The Golden Rules </w:t>
      </w:r>
    </w:p>
    <w:p w14:paraId="6FB1C7DC" w14:textId="77777777" w:rsidR="00CA57BB" w:rsidRPr="00A97888" w:rsidRDefault="00CA57BB" w:rsidP="00CA57BB">
      <w:pPr>
        <w:pStyle w:val="Default"/>
        <w:rPr>
          <w:rFonts w:asciiTheme="minorHAnsi" w:hAnsiTheme="minorHAnsi" w:cstheme="minorHAnsi"/>
          <w:color w:val="auto"/>
          <w:sz w:val="22"/>
          <w:szCs w:val="22"/>
        </w:rPr>
      </w:pPr>
    </w:p>
    <w:p w14:paraId="124D4321" w14:textId="77777777" w:rsidR="00CA57BB" w:rsidRPr="00A97888" w:rsidRDefault="00CA57BB" w:rsidP="00CA57BB">
      <w:pPr>
        <w:pStyle w:val="Default"/>
        <w:rPr>
          <w:rFonts w:asciiTheme="minorHAnsi" w:hAnsiTheme="minorHAnsi" w:cstheme="minorHAnsi"/>
          <w:color w:val="auto"/>
          <w:sz w:val="22"/>
          <w:szCs w:val="22"/>
        </w:rPr>
      </w:pPr>
      <w:r w:rsidRPr="00A97888">
        <w:rPr>
          <w:rFonts w:asciiTheme="minorHAnsi" w:hAnsiTheme="minorHAnsi" w:cstheme="minorHAnsi"/>
          <w:color w:val="auto"/>
          <w:sz w:val="22"/>
          <w:szCs w:val="22"/>
        </w:rPr>
        <w:t xml:space="preserve">The Golden Rules are: </w:t>
      </w:r>
    </w:p>
    <w:p w14:paraId="3914FFE9" w14:textId="77777777" w:rsidR="00CA57BB" w:rsidRPr="00A97888" w:rsidRDefault="00CA57BB" w:rsidP="00CA57BB">
      <w:pPr>
        <w:pStyle w:val="Default"/>
        <w:numPr>
          <w:ilvl w:val="0"/>
          <w:numId w:val="45"/>
        </w:numPr>
        <w:spacing w:after="37"/>
        <w:rPr>
          <w:rFonts w:asciiTheme="minorHAnsi" w:hAnsiTheme="minorHAnsi" w:cstheme="minorHAnsi"/>
          <w:b/>
          <w:color w:val="auto"/>
          <w:sz w:val="22"/>
          <w:szCs w:val="22"/>
        </w:rPr>
      </w:pPr>
      <w:r w:rsidRPr="00A97888">
        <w:rPr>
          <w:rFonts w:asciiTheme="minorHAnsi" w:hAnsiTheme="minorHAnsi" w:cstheme="minorHAnsi"/>
          <w:b/>
          <w:color w:val="auto"/>
          <w:sz w:val="22"/>
          <w:szCs w:val="22"/>
        </w:rPr>
        <w:t>We are gentle.</w:t>
      </w:r>
    </w:p>
    <w:p w14:paraId="75AA6CF3" w14:textId="77777777" w:rsidR="00CA57BB" w:rsidRPr="00A97888" w:rsidRDefault="00CA57BB" w:rsidP="00CA57BB">
      <w:pPr>
        <w:pStyle w:val="Default"/>
        <w:numPr>
          <w:ilvl w:val="0"/>
          <w:numId w:val="45"/>
        </w:numPr>
        <w:spacing w:after="37"/>
        <w:rPr>
          <w:rFonts w:asciiTheme="minorHAnsi" w:hAnsiTheme="minorHAnsi" w:cstheme="minorHAnsi"/>
          <w:b/>
          <w:color w:val="auto"/>
          <w:sz w:val="22"/>
          <w:szCs w:val="22"/>
        </w:rPr>
      </w:pPr>
      <w:r w:rsidRPr="00A97888">
        <w:rPr>
          <w:rFonts w:asciiTheme="minorHAnsi" w:hAnsiTheme="minorHAnsi" w:cstheme="minorHAnsi"/>
          <w:b/>
          <w:color w:val="auto"/>
          <w:sz w:val="22"/>
          <w:szCs w:val="22"/>
        </w:rPr>
        <w:t xml:space="preserve">We are kind and helpful. </w:t>
      </w:r>
    </w:p>
    <w:p w14:paraId="2622A848" w14:textId="77777777" w:rsidR="00CA57BB" w:rsidRPr="00A97888" w:rsidRDefault="00CA57BB" w:rsidP="00CA57BB">
      <w:pPr>
        <w:pStyle w:val="Default"/>
        <w:numPr>
          <w:ilvl w:val="0"/>
          <w:numId w:val="45"/>
        </w:numPr>
        <w:spacing w:after="37"/>
        <w:rPr>
          <w:rFonts w:asciiTheme="minorHAnsi" w:hAnsiTheme="minorHAnsi" w:cstheme="minorHAnsi"/>
          <w:b/>
          <w:color w:val="auto"/>
          <w:sz w:val="22"/>
          <w:szCs w:val="22"/>
        </w:rPr>
      </w:pPr>
      <w:r w:rsidRPr="00A97888">
        <w:rPr>
          <w:rFonts w:asciiTheme="minorHAnsi" w:hAnsiTheme="minorHAnsi" w:cstheme="minorHAnsi"/>
          <w:b/>
          <w:color w:val="auto"/>
          <w:sz w:val="22"/>
          <w:szCs w:val="22"/>
        </w:rPr>
        <w:t xml:space="preserve">We work hard. </w:t>
      </w:r>
    </w:p>
    <w:p w14:paraId="1A9E8B54" w14:textId="77777777" w:rsidR="00CA57BB" w:rsidRPr="00A97888" w:rsidRDefault="00CA57BB" w:rsidP="00CA57BB">
      <w:pPr>
        <w:pStyle w:val="Default"/>
        <w:numPr>
          <w:ilvl w:val="0"/>
          <w:numId w:val="45"/>
        </w:numPr>
        <w:spacing w:after="37"/>
        <w:rPr>
          <w:rFonts w:asciiTheme="minorHAnsi" w:hAnsiTheme="minorHAnsi" w:cstheme="minorHAnsi"/>
          <w:b/>
          <w:color w:val="auto"/>
          <w:sz w:val="22"/>
          <w:szCs w:val="22"/>
        </w:rPr>
      </w:pPr>
      <w:r w:rsidRPr="00A97888">
        <w:rPr>
          <w:rFonts w:asciiTheme="minorHAnsi" w:hAnsiTheme="minorHAnsi" w:cstheme="minorHAnsi"/>
          <w:b/>
          <w:color w:val="auto"/>
          <w:sz w:val="22"/>
          <w:szCs w:val="22"/>
        </w:rPr>
        <w:t xml:space="preserve">We look after property. </w:t>
      </w:r>
    </w:p>
    <w:p w14:paraId="4F53DFB2" w14:textId="77777777" w:rsidR="00CA57BB" w:rsidRPr="00A97888" w:rsidRDefault="00CA57BB" w:rsidP="00CA57BB">
      <w:pPr>
        <w:pStyle w:val="Default"/>
        <w:numPr>
          <w:ilvl w:val="0"/>
          <w:numId w:val="45"/>
        </w:numPr>
        <w:spacing w:after="37"/>
        <w:rPr>
          <w:rFonts w:asciiTheme="minorHAnsi" w:hAnsiTheme="minorHAnsi" w:cstheme="minorHAnsi"/>
          <w:b/>
          <w:color w:val="auto"/>
          <w:sz w:val="22"/>
          <w:szCs w:val="22"/>
        </w:rPr>
      </w:pPr>
      <w:r w:rsidRPr="00A97888">
        <w:rPr>
          <w:rFonts w:asciiTheme="minorHAnsi" w:hAnsiTheme="minorHAnsi" w:cstheme="minorHAnsi"/>
          <w:b/>
          <w:color w:val="auto"/>
          <w:sz w:val="22"/>
          <w:szCs w:val="22"/>
        </w:rPr>
        <w:t xml:space="preserve">We listen to people. </w:t>
      </w:r>
    </w:p>
    <w:p w14:paraId="5FB982C2" w14:textId="77777777" w:rsidR="00CA57BB" w:rsidRPr="00A97888" w:rsidRDefault="00CA57BB" w:rsidP="00CA57BB">
      <w:pPr>
        <w:pStyle w:val="Default"/>
        <w:numPr>
          <w:ilvl w:val="0"/>
          <w:numId w:val="45"/>
        </w:numPr>
        <w:rPr>
          <w:rFonts w:asciiTheme="minorHAnsi" w:hAnsiTheme="minorHAnsi" w:cstheme="minorHAnsi"/>
          <w:b/>
          <w:color w:val="auto"/>
          <w:sz w:val="22"/>
          <w:szCs w:val="22"/>
        </w:rPr>
      </w:pPr>
      <w:r w:rsidRPr="00A97888">
        <w:rPr>
          <w:rFonts w:asciiTheme="minorHAnsi" w:hAnsiTheme="minorHAnsi" w:cstheme="minorHAnsi"/>
          <w:b/>
          <w:color w:val="auto"/>
          <w:sz w:val="22"/>
          <w:szCs w:val="22"/>
        </w:rPr>
        <w:t xml:space="preserve">We are honest. </w:t>
      </w:r>
    </w:p>
    <w:p w14:paraId="6ADA372C" w14:textId="77777777" w:rsidR="00CA57BB" w:rsidRPr="00A97888" w:rsidRDefault="00CA57BB" w:rsidP="00CA57BB">
      <w:pPr>
        <w:pStyle w:val="Default"/>
        <w:rPr>
          <w:rFonts w:asciiTheme="minorHAnsi" w:hAnsiTheme="minorHAnsi" w:cstheme="minorHAnsi"/>
          <w:b/>
          <w:color w:val="auto"/>
          <w:sz w:val="22"/>
          <w:szCs w:val="22"/>
          <w:u w:val="single"/>
        </w:rPr>
      </w:pPr>
    </w:p>
    <w:p w14:paraId="50838600" w14:textId="77777777" w:rsidR="00CA57BB" w:rsidRPr="00A97888" w:rsidRDefault="00CA57BB" w:rsidP="00CA57BB">
      <w:pPr>
        <w:shd w:val="clear" w:color="auto" w:fill="FFFFFF"/>
        <w:textAlignment w:val="baseline"/>
        <w:rPr>
          <w:rFonts w:eastAsia="Times New Roman" w:cstheme="minorHAnsi"/>
          <w:u w:val="single"/>
          <w:lang w:eastAsia="en-GB"/>
        </w:rPr>
      </w:pPr>
      <w:r w:rsidRPr="00A97888">
        <w:rPr>
          <w:rFonts w:eastAsia="Times New Roman" w:cstheme="minorHAnsi"/>
          <w:b/>
          <w:bCs/>
          <w:u w:val="single"/>
          <w:bdr w:val="none" w:sz="0" w:space="0" w:color="auto" w:frame="1"/>
          <w:lang w:eastAsia="en-GB"/>
        </w:rPr>
        <w:t xml:space="preserve">Roles and responsibilities </w:t>
      </w:r>
    </w:p>
    <w:p w14:paraId="60B880F2" w14:textId="77777777" w:rsidR="00CA57BB" w:rsidRPr="00A97888" w:rsidRDefault="00CA57BB" w:rsidP="00CA57BB">
      <w:pPr>
        <w:pStyle w:val="Default"/>
        <w:rPr>
          <w:rFonts w:asciiTheme="minorHAnsi" w:hAnsiTheme="minorHAnsi" w:cstheme="minorHAnsi"/>
          <w:color w:val="auto"/>
          <w:sz w:val="22"/>
          <w:szCs w:val="22"/>
        </w:rPr>
      </w:pPr>
      <w:r w:rsidRPr="00A97888">
        <w:rPr>
          <w:rFonts w:asciiTheme="minorHAnsi" w:hAnsiTheme="minorHAnsi" w:cstheme="minorHAnsi"/>
          <w:color w:val="auto"/>
          <w:sz w:val="22"/>
          <w:szCs w:val="22"/>
        </w:rPr>
        <w:t xml:space="preserve">The Rules are prominently displayed in each classroom. The children can be involved in making a display and the Rules are referred to as frequently as necessary. </w:t>
      </w:r>
    </w:p>
    <w:p w14:paraId="2137A0AD" w14:textId="77777777" w:rsidR="00CA57BB" w:rsidRPr="00A97888" w:rsidRDefault="00CA57BB" w:rsidP="00CA57BB">
      <w:pPr>
        <w:pStyle w:val="Default"/>
        <w:rPr>
          <w:rFonts w:asciiTheme="minorHAnsi" w:hAnsiTheme="minorHAnsi" w:cstheme="minorHAnsi"/>
          <w:color w:val="auto"/>
          <w:sz w:val="22"/>
          <w:szCs w:val="22"/>
        </w:rPr>
      </w:pPr>
    </w:p>
    <w:p w14:paraId="6E1BE1BD" w14:textId="77777777" w:rsidR="00CA57BB" w:rsidRPr="00A97888" w:rsidRDefault="00CA57BB" w:rsidP="00CA57BB">
      <w:pPr>
        <w:rPr>
          <w:rFonts w:cstheme="minorHAnsi"/>
        </w:rPr>
      </w:pPr>
      <w:r w:rsidRPr="00A97888">
        <w:rPr>
          <w:rFonts w:cstheme="minorHAnsi"/>
        </w:rPr>
        <w:t>As reinforcement for children, the Rules are also displayed around the school building – inside and outside.</w:t>
      </w:r>
    </w:p>
    <w:p w14:paraId="3EB00825" w14:textId="77777777" w:rsidR="00CA57BB" w:rsidRPr="00A97888" w:rsidRDefault="00CA57BB" w:rsidP="00CA57BB">
      <w:pPr>
        <w:rPr>
          <w:rFonts w:cstheme="minorHAnsi"/>
        </w:rPr>
      </w:pPr>
      <w:r w:rsidRPr="00A97888">
        <w:rPr>
          <w:rFonts w:cstheme="minorHAnsi"/>
        </w:rPr>
        <w:t>Each class has a behaviour chart displayed.  The position of the child’s name on the chart indicates how well they are sticking to the Golden Rules.</w:t>
      </w:r>
    </w:p>
    <w:p w14:paraId="02355048" w14:textId="77777777" w:rsidR="00CA57BB" w:rsidRPr="00A97888" w:rsidRDefault="00CA57BB" w:rsidP="00CA57BB">
      <w:pPr>
        <w:pStyle w:val="Default"/>
        <w:rPr>
          <w:rFonts w:asciiTheme="minorHAnsi" w:hAnsiTheme="minorHAnsi" w:cstheme="minorHAnsi"/>
          <w:color w:val="auto"/>
          <w:sz w:val="22"/>
          <w:szCs w:val="22"/>
        </w:rPr>
      </w:pPr>
      <w:r w:rsidRPr="00A97888">
        <w:rPr>
          <w:rFonts w:asciiTheme="minorHAnsi" w:hAnsiTheme="minorHAnsi" w:cstheme="minorHAnsi"/>
          <w:color w:val="auto"/>
          <w:sz w:val="22"/>
          <w:szCs w:val="22"/>
        </w:rPr>
        <w:t>We use The Golden Rules as a whole school approach to promoting good behaviour. The Golden Rules are discussed and reinforced through assemblies and PSHE lessons, especially at the beginning of a new academic year. The Rules are restated often to encourage a sense of responsibility and are reinforced by every adult within the school so that every child is aware of what is expected of them.</w:t>
      </w:r>
    </w:p>
    <w:p w14:paraId="52558FA7" w14:textId="77777777" w:rsidR="00CA57BB" w:rsidRPr="00A97888" w:rsidRDefault="00CA57BB" w:rsidP="00CA57BB">
      <w:pPr>
        <w:pStyle w:val="Default"/>
        <w:rPr>
          <w:rFonts w:asciiTheme="minorHAnsi" w:hAnsiTheme="minorHAnsi" w:cstheme="minorHAnsi"/>
          <w:color w:val="auto"/>
          <w:sz w:val="22"/>
          <w:szCs w:val="22"/>
        </w:rPr>
      </w:pPr>
    </w:p>
    <w:p w14:paraId="3774EE09" w14:textId="77777777" w:rsidR="00CA57BB" w:rsidRPr="00A97888" w:rsidRDefault="00CA57BB" w:rsidP="00CA57BB">
      <w:pPr>
        <w:pStyle w:val="Default"/>
        <w:rPr>
          <w:rFonts w:asciiTheme="minorHAnsi" w:hAnsiTheme="minorHAnsi" w:cstheme="minorHAnsi"/>
          <w:color w:val="auto"/>
          <w:sz w:val="22"/>
          <w:szCs w:val="22"/>
        </w:rPr>
      </w:pPr>
      <w:r w:rsidRPr="00A97888">
        <w:rPr>
          <w:rFonts w:asciiTheme="minorHAnsi" w:hAnsiTheme="minorHAnsi" w:cstheme="minorHAnsi"/>
          <w:color w:val="auto"/>
          <w:sz w:val="22"/>
          <w:szCs w:val="22"/>
        </w:rPr>
        <w:t xml:space="preserve">Good behaviour is commented on by stating the rules in a positive manner e.g. ‘Well done, you were being kind and helpful to your friend.’ </w:t>
      </w:r>
    </w:p>
    <w:p w14:paraId="1BDC9D1F" w14:textId="77777777" w:rsidR="00CA57BB" w:rsidRPr="00A97888" w:rsidRDefault="00CA57BB" w:rsidP="00CA57BB">
      <w:pPr>
        <w:pStyle w:val="Default"/>
        <w:rPr>
          <w:rFonts w:asciiTheme="minorHAnsi" w:hAnsiTheme="minorHAnsi" w:cstheme="minorHAnsi"/>
          <w:color w:val="auto"/>
          <w:sz w:val="22"/>
          <w:szCs w:val="22"/>
        </w:rPr>
      </w:pPr>
    </w:p>
    <w:p w14:paraId="79847D88" w14:textId="77777777" w:rsidR="00CA57BB" w:rsidRPr="00A97888" w:rsidRDefault="00CA57BB" w:rsidP="00CA57BB">
      <w:pPr>
        <w:pStyle w:val="Default"/>
        <w:rPr>
          <w:rFonts w:asciiTheme="minorHAnsi" w:hAnsiTheme="minorHAnsi" w:cstheme="minorHAnsi"/>
          <w:color w:val="auto"/>
          <w:sz w:val="22"/>
          <w:szCs w:val="22"/>
        </w:rPr>
      </w:pPr>
      <w:r w:rsidRPr="00A97888">
        <w:rPr>
          <w:rFonts w:asciiTheme="minorHAnsi" w:hAnsiTheme="minorHAnsi" w:cstheme="minorHAnsi"/>
          <w:color w:val="auto"/>
          <w:sz w:val="22"/>
          <w:szCs w:val="22"/>
        </w:rPr>
        <w:t>The school uses Positive Reinforcement Strategies.  The school rewards good behaviour, as it believes that this will develop an ethos of kindness and co-operation. This policy is designed to promote good behaviour, rather than merely deter anti-social behaviour.</w:t>
      </w:r>
    </w:p>
    <w:p w14:paraId="6AD0D15A" w14:textId="77777777" w:rsidR="00CA57BB" w:rsidRPr="00A97888" w:rsidRDefault="00CA57BB" w:rsidP="00CA57BB">
      <w:pPr>
        <w:pStyle w:val="Default"/>
        <w:rPr>
          <w:rFonts w:asciiTheme="minorHAnsi" w:hAnsiTheme="minorHAnsi" w:cstheme="minorHAnsi"/>
          <w:color w:val="auto"/>
          <w:sz w:val="22"/>
          <w:szCs w:val="22"/>
        </w:rPr>
      </w:pPr>
      <w:r w:rsidRPr="00A97888">
        <w:rPr>
          <w:rFonts w:asciiTheme="minorHAnsi" w:hAnsiTheme="minorHAnsi" w:cstheme="minorHAnsi"/>
          <w:color w:val="auto"/>
          <w:sz w:val="22"/>
          <w:szCs w:val="22"/>
        </w:rPr>
        <w:t xml:space="preserve">We praise and reward children for good behaviour in a variety of ways (see Appendix 2): </w:t>
      </w:r>
    </w:p>
    <w:p w14:paraId="67FC48C7" w14:textId="77777777" w:rsidR="00CA57BB" w:rsidRPr="00A97888" w:rsidRDefault="00CA57BB" w:rsidP="00CA57BB">
      <w:pPr>
        <w:pStyle w:val="Default"/>
        <w:rPr>
          <w:rFonts w:asciiTheme="minorHAnsi" w:hAnsiTheme="minorHAnsi" w:cstheme="minorHAnsi"/>
          <w:color w:val="auto"/>
          <w:sz w:val="22"/>
          <w:szCs w:val="22"/>
        </w:rPr>
      </w:pPr>
      <w:r w:rsidRPr="00A97888">
        <w:rPr>
          <w:rFonts w:asciiTheme="minorHAnsi" w:hAnsiTheme="minorHAnsi" w:cstheme="minorHAnsi"/>
          <w:color w:val="auto"/>
          <w:sz w:val="22"/>
          <w:szCs w:val="22"/>
        </w:rPr>
        <w:sym w:font="Symbol" w:char="F0B7"/>
      </w:r>
      <w:r w:rsidRPr="00A97888">
        <w:rPr>
          <w:rFonts w:asciiTheme="minorHAnsi" w:hAnsiTheme="minorHAnsi" w:cstheme="minorHAnsi"/>
          <w:color w:val="auto"/>
          <w:sz w:val="22"/>
          <w:szCs w:val="22"/>
        </w:rPr>
        <w:t xml:space="preserve"> Written and verbal praise is used consistently. </w:t>
      </w:r>
    </w:p>
    <w:p w14:paraId="5480E776" w14:textId="77777777" w:rsidR="00CA57BB" w:rsidRPr="00A97888" w:rsidRDefault="00CA57BB" w:rsidP="00CA57BB">
      <w:pPr>
        <w:pStyle w:val="Default"/>
        <w:rPr>
          <w:rFonts w:asciiTheme="minorHAnsi" w:hAnsiTheme="minorHAnsi" w:cstheme="minorHAnsi"/>
          <w:color w:val="auto"/>
          <w:sz w:val="22"/>
          <w:szCs w:val="22"/>
        </w:rPr>
      </w:pPr>
      <w:r w:rsidRPr="00A97888">
        <w:rPr>
          <w:rFonts w:asciiTheme="minorHAnsi" w:hAnsiTheme="minorHAnsi" w:cstheme="minorHAnsi"/>
          <w:color w:val="auto"/>
          <w:sz w:val="22"/>
          <w:szCs w:val="22"/>
        </w:rPr>
        <w:sym w:font="Symbol" w:char="F0B7"/>
      </w:r>
      <w:r w:rsidRPr="00A97888">
        <w:rPr>
          <w:rFonts w:asciiTheme="minorHAnsi" w:hAnsiTheme="minorHAnsi" w:cstheme="minorHAnsi"/>
          <w:color w:val="auto"/>
          <w:sz w:val="22"/>
          <w:szCs w:val="22"/>
        </w:rPr>
        <w:t xml:space="preserve"> House points for both academic and non-academic achievement. The winning house is celebrated each week in assembly. </w:t>
      </w:r>
    </w:p>
    <w:p w14:paraId="703C8CA8" w14:textId="77777777" w:rsidR="00CA57BB" w:rsidRPr="00A97888" w:rsidRDefault="00CA57BB" w:rsidP="00CA57BB">
      <w:pPr>
        <w:pStyle w:val="Default"/>
        <w:rPr>
          <w:rFonts w:asciiTheme="minorHAnsi" w:hAnsiTheme="minorHAnsi" w:cstheme="minorHAnsi"/>
          <w:color w:val="auto"/>
          <w:sz w:val="22"/>
          <w:szCs w:val="22"/>
        </w:rPr>
      </w:pPr>
      <w:r w:rsidRPr="00A97888">
        <w:rPr>
          <w:rFonts w:asciiTheme="minorHAnsi" w:hAnsiTheme="minorHAnsi" w:cstheme="minorHAnsi"/>
          <w:color w:val="auto"/>
          <w:sz w:val="22"/>
          <w:szCs w:val="22"/>
        </w:rPr>
        <w:sym w:font="Symbol" w:char="F0B7"/>
      </w:r>
      <w:r w:rsidRPr="00A97888">
        <w:rPr>
          <w:rFonts w:asciiTheme="minorHAnsi" w:hAnsiTheme="minorHAnsi" w:cstheme="minorHAnsi"/>
          <w:color w:val="auto"/>
          <w:sz w:val="22"/>
          <w:szCs w:val="22"/>
        </w:rPr>
        <w:t xml:space="preserve"> Adults nominate children to receive a ‘Star of the Week’ certificate in the Friday Celebration Assembly. The values cycle is used to reinforce the positive behaviour that is expected and to decide which child is chosen. </w:t>
      </w:r>
    </w:p>
    <w:p w14:paraId="5DECED5C" w14:textId="77777777" w:rsidR="00CA57BB" w:rsidRPr="00A97888" w:rsidRDefault="00CA57BB" w:rsidP="00CA57BB">
      <w:pPr>
        <w:pStyle w:val="Default"/>
        <w:rPr>
          <w:rFonts w:asciiTheme="minorHAnsi" w:hAnsiTheme="minorHAnsi" w:cstheme="minorHAnsi"/>
          <w:color w:val="auto"/>
          <w:sz w:val="22"/>
          <w:szCs w:val="22"/>
        </w:rPr>
      </w:pPr>
      <w:r w:rsidRPr="00A97888">
        <w:rPr>
          <w:rFonts w:asciiTheme="minorHAnsi" w:hAnsiTheme="minorHAnsi" w:cstheme="minorHAnsi"/>
          <w:color w:val="auto"/>
          <w:sz w:val="22"/>
          <w:szCs w:val="22"/>
        </w:rPr>
        <w:sym w:font="Symbol" w:char="F0B7"/>
      </w:r>
      <w:r w:rsidRPr="00A97888">
        <w:rPr>
          <w:rFonts w:asciiTheme="minorHAnsi" w:hAnsiTheme="minorHAnsi" w:cstheme="minorHAnsi"/>
          <w:color w:val="auto"/>
          <w:sz w:val="22"/>
          <w:szCs w:val="22"/>
        </w:rPr>
        <w:t xml:space="preserve"> PSHCE lessons are used as a vehicle to address behaviours and develop positive actions.</w:t>
      </w:r>
    </w:p>
    <w:p w14:paraId="655AC4A7" w14:textId="77777777" w:rsidR="00CA57BB" w:rsidRPr="00A97888" w:rsidRDefault="00CA57BB" w:rsidP="00CA57BB">
      <w:pPr>
        <w:pStyle w:val="Default"/>
        <w:rPr>
          <w:rFonts w:asciiTheme="minorHAnsi" w:hAnsiTheme="minorHAnsi" w:cstheme="minorHAnsi"/>
          <w:color w:val="auto"/>
          <w:sz w:val="22"/>
          <w:szCs w:val="22"/>
        </w:rPr>
      </w:pPr>
    </w:p>
    <w:p w14:paraId="7340D2FA" w14:textId="66371986" w:rsidR="00CA57BB" w:rsidRPr="00A97888" w:rsidRDefault="00CA57BB" w:rsidP="00CA57BB">
      <w:pPr>
        <w:pStyle w:val="TNCBodyText"/>
      </w:pPr>
      <w:r w:rsidRPr="00A97888">
        <w:rPr>
          <w:rFonts w:cstheme="minorHAnsi"/>
        </w:rPr>
        <w:t>We strongly value behaviour which upholds the Golden Rules and achievements in our school are appreciated and celebrated. As a school we have a series of rewards to recognise both achievement and behaviour that upholds and promotes the Golden Rules within the school and beyond into the community.</w:t>
      </w:r>
    </w:p>
    <w:p w14:paraId="307BDF35" w14:textId="77777777" w:rsidR="00767CEA" w:rsidRDefault="00767CEA" w:rsidP="00C237F4">
      <w:pPr>
        <w:pStyle w:val="TNCBodyText"/>
        <w:rPr>
          <w:b/>
          <w:bCs/>
        </w:rPr>
      </w:pPr>
    </w:p>
    <w:p w14:paraId="1687C6E2" w14:textId="77777777" w:rsidR="00767CEA" w:rsidRDefault="00767CEA" w:rsidP="00C237F4">
      <w:pPr>
        <w:pStyle w:val="TNCBodyText"/>
        <w:rPr>
          <w:b/>
          <w:bCs/>
        </w:rPr>
      </w:pPr>
    </w:p>
    <w:p w14:paraId="4A88FE47" w14:textId="24EF9730" w:rsidR="00C237F4" w:rsidRPr="00A97888" w:rsidRDefault="00C237F4" w:rsidP="00C237F4">
      <w:pPr>
        <w:pStyle w:val="TNCBodyText"/>
        <w:rPr>
          <w:b/>
          <w:bCs/>
        </w:rPr>
      </w:pPr>
      <w:r w:rsidRPr="00A97888">
        <w:rPr>
          <w:b/>
          <w:bCs/>
        </w:rPr>
        <w:lastRenderedPageBreak/>
        <w:t xml:space="preserve">Positive teacher-pupil relationships </w:t>
      </w:r>
    </w:p>
    <w:p w14:paraId="1B98A0C8" w14:textId="77777777" w:rsidR="00C237F4" w:rsidRPr="00A97888" w:rsidRDefault="00C237F4" w:rsidP="00C237F4">
      <w:pPr>
        <w:pStyle w:val="TNCBodyText"/>
      </w:pPr>
      <w:r w:rsidRPr="00A97888">
        <w:t>Positive teacher-pupil relationships are key to combatting unacceptable behaviour. The school will focus heavily on forming positive relationships based on predictability, fairness and trust to allow teachers to understand their pupils and create a strong foundation from which behavioural change can take place.</w:t>
      </w:r>
    </w:p>
    <w:p w14:paraId="495CE89B" w14:textId="75F4A3F6" w:rsidR="00C237F4" w:rsidRPr="00A97888" w:rsidRDefault="00C237F4" w:rsidP="00C237F4">
      <w:pPr>
        <w:pStyle w:val="TNCBodyText"/>
        <w:rPr>
          <w:b/>
          <w:bCs/>
        </w:rPr>
      </w:pPr>
      <w:bookmarkStart w:id="14" w:name="_The_classroom_environment"/>
      <w:bookmarkStart w:id="15" w:name="_Understanding_behaviour"/>
      <w:bookmarkStart w:id="16" w:name="_De-escalation_strategies"/>
      <w:bookmarkEnd w:id="14"/>
      <w:bookmarkEnd w:id="15"/>
      <w:bookmarkEnd w:id="16"/>
      <w:r w:rsidRPr="00A97888">
        <w:rPr>
          <w:b/>
          <w:bCs/>
        </w:rPr>
        <w:t>Preventative measures for pupils with SEND</w:t>
      </w:r>
      <w:r w:rsidR="0000739B" w:rsidRPr="00A97888">
        <w:rPr>
          <w:b/>
          <w:bCs/>
        </w:rPr>
        <w:t xml:space="preserve"> and disabled pupils</w:t>
      </w:r>
    </w:p>
    <w:p w14:paraId="1A491C06" w14:textId="77777777" w:rsidR="00C237F4" w:rsidRPr="00A97888" w:rsidRDefault="00C237F4" w:rsidP="00C237F4">
      <w:pPr>
        <w:pStyle w:val="TNCBodyText"/>
      </w:pPr>
      <w:r w:rsidRPr="00A97888">
        <w:t xml:space="preserve">Behaviour will always be considered in relation to a pupil’s SEND. If it is deemed that a pupil’s SEND has contributed to their misbehaviour, the school will consider whether it is appropriate and lawful to sanction the pupil. </w:t>
      </w:r>
    </w:p>
    <w:p w14:paraId="01C4D552" w14:textId="77777777" w:rsidR="00C237F4" w:rsidRPr="00A97888" w:rsidRDefault="00C237F4" w:rsidP="00C237F4">
      <w:pPr>
        <w:pStyle w:val="TNCBodyText"/>
      </w:pPr>
      <w:r w:rsidRPr="00A97888">
        <w:t xml:space="preserve">Where a pupil is identified as having SEND, the graduate approach will be used to assess, plan, deliver and review the impact of support being provided. </w:t>
      </w:r>
    </w:p>
    <w:p w14:paraId="773854AC" w14:textId="77777777" w:rsidR="00C237F4" w:rsidRPr="00A97888" w:rsidRDefault="00C237F4" w:rsidP="00C237F4">
      <w:pPr>
        <w:pStyle w:val="TNCBodyText"/>
      </w:pPr>
      <w:r w:rsidRPr="00A97888">
        <w:t>The school will aim to anticipate likely triggers of misbehaviour and put in place support to prevent these, taking into account the specific circumstances and requirements of the pupil concerned. Measures the school will implement where appropriate include, but are not limited to, the following:</w:t>
      </w:r>
    </w:p>
    <w:p w14:paraId="471538EE" w14:textId="77777777" w:rsidR="00C237F4" w:rsidRPr="00A97888" w:rsidRDefault="00C237F4" w:rsidP="00355E45">
      <w:pPr>
        <w:pStyle w:val="TNCBodyText"/>
        <w:numPr>
          <w:ilvl w:val="0"/>
          <w:numId w:val="29"/>
        </w:numPr>
      </w:pPr>
      <w:r w:rsidRPr="00A97888">
        <w:t>Short, planned movement breaks for a pupil whose SEND means they find it difficult to sit still for long</w:t>
      </w:r>
    </w:p>
    <w:p w14:paraId="1435E957" w14:textId="77777777" w:rsidR="00C237F4" w:rsidRPr="00A97888" w:rsidRDefault="00C237F4" w:rsidP="00355E45">
      <w:pPr>
        <w:pStyle w:val="TNCBodyText"/>
        <w:numPr>
          <w:ilvl w:val="0"/>
          <w:numId w:val="29"/>
        </w:numPr>
      </w:pPr>
      <w:r w:rsidRPr="00A97888">
        <w:t>Ensuring a pupil with visual or hearing impairment is seated in sight of the teacher</w:t>
      </w:r>
    </w:p>
    <w:p w14:paraId="73457124" w14:textId="77777777" w:rsidR="00C237F4" w:rsidRPr="00A97888" w:rsidRDefault="00C237F4" w:rsidP="00355E45">
      <w:pPr>
        <w:pStyle w:val="TNCBodyText"/>
        <w:numPr>
          <w:ilvl w:val="0"/>
          <w:numId w:val="29"/>
        </w:numPr>
      </w:pPr>
      <w:r w:rsidRPr="00A97888">
        <w:t>Adjusting uniform requirements for a pupil with sensory issues or relevant medical condition</w:t>
      </w:r>
    </w:p>
    <w:p w14:paraId="71EC58FA" w14:textId="58C00E76" w:rsidR="0000739B" w:rsidRPr="00A97888" w:rsidRDefault="00C237F4" w:rsidP="0000739B">
      <w:pPr>
        <w:pStyle w:val="TNCBodyText"/>
        <w:numPr>
          <w:ilvl w:val="0"/>
          <w:numId w:val="29"/>
        </w:numPr>
      </w:pPr>
      <w:r w:rsidRPr="00A97888">
        <w:t xml:space="preserve">Training for staff in understanding autism and other conditions </w:t>
      </w:r>
    </w:p>
    <w:p w14:paraId="131E558D" w14:textId="77777777" w:rsidR="0000739B" w:rsidRPr="00A97888" w:rsidRDefault="0000739B" w:rsidP="0000739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The school must take account of any special educational needs when considering whether or not to exclude a pupil. We have a duty under the Equality Act 2010 not to discriminate against disabled pupils by excluding them from school for behaviour related to their disability. Head teachers and the governing body will take into account their statutory duties in relation to SEN when administering the exclusion process. This includes having regard to the SEN Code of Practice and a Duty of Care. </w:t>
      </w:r>
      <w:r w:rsidRPr="00A97888">
        <w:rPr>
          <w:rStyle w:val="eop"/>
          <w:rFonts w:asciiTheme="minorHAnsi" w:eastAsiaTheme="majorEastAsia" w:hAnsiTheme="minorHAnsi" w:cstheme="minorHAnsi"/>
          <w:sz w:val="22"/>
          <w:szCs w:val="22"/>
        </w:rPr>
        <w:t> </w:t>
      </w:r>
    </w:p>
    <w:p w14:paraId="0DC4B6E7" w14:textId="77777777" w:rsidR="0000739B" w:rsidRPr="00A97888" w:rsidRDefault="0000739B" w:rsidP="0000739B">
      <w:pPr>
        <w:pStyle w:val="paragraph"/>
        <w:spacing w:before="0" w:beforeAutospacing="0" w:after="0" w:afterAutospacing="0"/>
        <w:textAlignment w:val="baseline"/>
        <w:rPr>
          <w:rFonts w:asciiTheme="minorHAnsi" w:hAnsiTheme="minorHAnsi" w:cstheme="minorHAnsi"/>
          <w:sz w:val="22"/>
          <w:szCs w:val="22"/>
        </w:rPr>
      </w:pPr>
      <w:r w:rsidRPr="00A97888">
        <w:rPr>
          <w:rStyle w:val="eop"/>
          <w:rFonts w:asciiTheme="minorHAnsi" w:eastAsiaTheme="majorEastAsia" w:hAnsiTheme="minorHAnsi" w:cstheme="minorHAnsi"/>
          <w:sz w:val="22"/>
          <w:szCs w:val="22"/>
        </w:rPr>
        <w:t> </w:t>
      </w:r>
    </w:p>
    <w:p w14:paraId="4EA963A1" w14:textId="35895650" w:rsidR="0000739B" w:rsidRPr="00A97888" w:rsidRDefault="0000739B" w:rsidP="0000739B">
      <w:pPr>
        <w:pStyle w:val="paragraph"/>
        <w:spacing w:before="0" w:beforeAutospacing="0" w:after="0" w:afterAutospacing="0"/>
        <w:textAlignment w:val="baseline"/>
        <w:rPr>
          <w:rStyle w:val="eop"/>
          <w:rFonts w:asciiTheme="minorHAnsi" w:eastAsiaTheme="majorEastAsia" w:hAnsiTheme="minorHAnsi" w:cstheme="minorHAnsi" w:hint="eastAsia"/>
          <w:sz w:val="22"/>
          <w:szCs w:val="22"/>
        </w:rPr>
      </w:pPr>
      <w:r w:rsidRPr="00A97888">
        <w:rPr>
          <w:rStyle w:val="normaltextrun"/>
          <w:rFonts w:asciiTheme="minorHAnsi" w:eastAsiaTheme="majorEastAsia" w:hAnsiTheme="minorHAnsi" w:cstheme="minorHAnsi"/>
          <w:sz w:val="22"/>
          <w:szCs w:val="22"/>
        </w:rPr>
        <w:t>The Head teacher will take reasonable steps to ensure that the school responds to a pupil’s disability so that the pupil is not treated less favourably, this includes a duty to make reasonable adjustments to policies and practices. Reasonable steps could include: </w:t>
      </w:r>
      <w:r w:rsidRPr="00A97888">
        <w:rPr>
          <w:rStyle w:val="eop"/>
          <w:rFonts w:asciiTheme="minorHAnsi" w:eastAsiaTheme="majorEastAsia" w:hAnsiTheme="minorHAnsi" w:cstheme="minorHAnsi"/>
          <w:sz w:val="22"/>
          <w:szCs w:val="22"/>
        </w:rPr>
        <w:t> </w:t>
      </w:r>
    </w:p>
    <w:p w14:paraId="70C119EB" w14:textId="77777777" w:rsidR="0000739B" w:rsidRPr="00A97888" w:rsidRDefault="0000739B" w:rsidP="0000739B">
      <w:pPr>
        <w:pStyle w:val="paragraph"/>
        <w:spacing w:before="0" w:beforeAutospacing="0" w:after="0" w:afterAutospacing="0"/>
        <w:textAlignment w:val="baseline"/>
        <w:rPr>
          <w:rFonts w:asciiTheme="minorHAnsi" w:hAnsiTheme="minorHAnsi" w:cstheme="minorHAnsi"/>
          <w:sz w:val="22"/>
          <w:szCs w:val="22"/>
        </w:rPr>
      </w:pPr>
    </w:p>
    <w:p w14:paraId="535FFBAB" w14:textId="77777777" w:rsidR="0000739B" w:rsidRPr="00A97888" w:rsidRDefault="0000739B" w:rsidP="0000739B">
      <w:pPr>
        <w:pStyle w:val="paragraph"/>
        <w:numPr>
          <w:ilvl w:val="0"/>
          <w:numId w:val="29"/>
        </w:numPr>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Differentiation in the school’s behaviour policy </w:t>
      </w:r>
      <w:r w:rsidRPr="00A97888">
        <w:rPr>
          <w:rStyle w:val="eop"/>
          <w:rFonts w:asciiTheme="minorHAnsi" w:eastAsiaTheme="majorEastAsia" w:hAnsiTheme="minorHAnsi" w:cstheme="minorHAnsi"/>
          <w:sz w:val="22"/>
          <w:szCs w:val="22"/>
        </w:rPr>
        <w:t> </w:t>
      </w:r>
    </w:p>
    <w:p w14:paraId="2446A358" w14:textId="77777777" w:rsidR="0000739B" w:rsidRPr="00A97888" w:rsidRDefault="0000739B" w:rsidP="0000739B">
      <w:pPr>
        <w:pStyle w:val="paragraph"/>
        <w:numPr>
          <w:ilvl w:val="0"/>
          <w:numId w:val="29"/>
        </w:numPr>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Developing strategies to prevent the pupil’s behaviour </w:t>
      </w:r>
      <w:r w:rsidRPr="00A97888">
        <w:rPr>
          <w:rStyle w:val="eop"/>
          <w:rFonts w:asciiTheme="minorHAnsi" w:eastAsiaTheme="majorEastAsia" w:hAnsiTheme="minorHAnsi" w:cstheme="minorHAnsi"/>
          <w:sz w:val="22"/>
          <w:szCs w:val="22"/>
        </w:rPr>
        <w:t> </w:t>
      </w:r>
    </w:p>
    <w:p w14:paraId="44F520BD" w14:textId="77777777" w:rsidR="0000739B" w:rsidRPr="00A97888" w:rsidRDefault="0000739B" w:rsidP="0000739B">
      <w:pPr>
        <w:pStyle w:val="paragraph"/>
        <w:numPr>
          <w:ilvl w:val="0"/>
          <w:numId w:val="29"/>
        </w:numPr>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Requesting external support for the child</w:t>
      </w:r>
      <w:r w:rsidRPr="00A97888">
        <w:rPr>
          <w:rStyle w:val="eop"/>
          <w:rFonts w:asciiTheme="minorHAnsi" w:eastAsiaTheme="majorEastAsia" w:hAnsiTheme="minorHAnsi" w:cstheme="minorHAnsi"/>
          <w:sz w:val="22"/>
          <w:szCs w:val="22"/>
        </w:rPr>
        <w:t> </w:t>
      </w:r>
    </w:p>
    <w:p w14:paraId="0AF5CE3A" w14:textId="3B0C4AED" w:rsidR="0000739B" w:rsidRPr="00A97888" w:rsidRDefault="0000739B" w:rsidP="0000739B">
      <w:pPr>
        <w:pStyle w:val="paragraph"/>
        <w:spacing w:before="0" w:beforeAutospacing="0" w:after="0" w:afterAutospacing="0"/>
        <w:ind w:left="360"/>
        <w:textAlignment w:val="baseline"/>
        <w:rPr>
          <w:rFonts w:asciiTheme="minorHAnsi" w:hAnsiTheme="minorHAnsi" w:cstheme="minorHAnsi"/>
          <w:sz w:val="22"/>
          <w:szCs w:val="22"/>
        </w:rPr>
      </w:pPr>
    </w:p>
    <w:p w14:paraId="12F53933" w14:textId="77777777" w:rsidR="0000739B" w:rsidRPr="00A97888" w:rsidRDefault="0000739B" w:rsidP="0000739B">
      <w:pPr>
        <w:pStyle w:val="paragraph"/>
        <w:spacing w:before="0" w:beforeAutospacing="0" w:after="0" w:afterAutospacing="0"/>
        <w:textAlignment w:val="baseline"/>
        <w:rPr>
          <w:rFonts w:asciiTheme="minorHAnsi" w:hAnsiTheme="minorHAnsi" w:cstheme="minorHAnsi"/>
          <w:sz w:val="22"/>
          <w:szCs w:val="22"/>
        </w:rPr>
      </w:pPr>
      <w:r w:rsidRPr="00A97888">
        <w:rPr>
          <w:rStyle w:val="normaltextrun"/>
          <w:rFonts w:asciiTheme="minorHAnsi" w:eastAsiaTheme="majorEastAsia" w:hAnsiTheme="minorHAnsi" w:cstheme="minorHAnsi"/>
          <w:sz w:val="22"/>
          <w:szCs w:val="22"/>
        </w:rPr>
        <w:t>Members of staff to engage proactively with parents in supporting the behaviour of its pupils with additional needs and is aware that whether or not a school recognises that a pupil has SEN, all parents have a right to request the presence of an SEN expert if their case is to be reviewed by an independent panel. If the school has concerns about the behaviour, or risk of exclusion, of a child with additional needs such as a pupil with an EHC plan or a looked after child, it is aware that it should consider what additional support may be required. Where a pupil has an EHC plan, schools should consider requesting an early annual review or interim/emergency review.</w:t>
      </w:r>
      <w:r w:rsidRPr="00A97888">
        <w:rPr>
          <w:rStyle w:val="eop"/>
          <w:rFonts w:asciiTheme="minorHAnsi" w:eastAsiaTheme="majorEastAsia" w:hAnsiTheme="minorHAnsi" w:cstheme="minorHAnsi"/>
          <w:sz w:val="22"/>
          <w:szCs w:val="22"/>
        </w:rPr>
        <w:t> </w:t>
      </w:r>
    </w:p>
    <w:p w14:paraId="447259D0" w14:textId="401E17E7" w:rsidR="0000739B" w:rsidRPr="00A97888" w:rsidRDefault="0000739B" w:rsidP="0000739B">
      <w:pPr>
        <w:pStyle w:val="TNCBodyText"/>
      </w:pPr>
    </w:p>
    <w:p w14:paraId="5D87C5CB" w14:textId="77777777" w:rsidR="0000739B" w:rsidRPr="00A97888" w:rsidRDefault="0000739B" w:rsidP="0000739B">
      <w:pPr>
        <w:pStyle w:val="TNCBodyText"/>
      </w:pPr>
    </w:p>
    <w:p w14:paraId="356566A3" w14:textId="6F55A39A" w:rsidR="00C237F4" w:rsidRPr="00A97888" w:rsidRDefault="00C237F4" w:rsidP="00C237F4">
      <w:pPr>
        <w:pStyle w:val="TNCBodyText"/>
        <w:rPr>
          <w:b/>
          <w:bCs/>
        </w:rPr>
      </w:pPr>
      <w:r w:rsidRPr="00A97888">
        <w:rPr>
          <w:b/>
          <w:bCs/>
        </w:rPr>
        <w:lastRenderedPageBreak/>
        <w:t>De-escalation strategies</w:t>
      </w:r>
    </w:p>
    <w:p w14:paraId="0E1F57E8" w14:textId="77777777" w:rsidR="00C237F4" w:rsidRPr="00A97888" w:rsidRDefault="00C237F4" w:rsidP="00C237F4">
      <w:pPr>
        <w:pStyle w:val="TNCBodyText"/>
      </w:pPr>
      <w:r w:rsidRPr="00A97888">
        <w:t>Where negative behaviour is present, staff members will implement de-escalation strategies to diffuse the situation. This will include:</w:t>
      </w:r>
    </w:p>
    <w:p w14:paraId="637C06D7" w14:textId="77777777" w:rsidR="00C237F4" w:rsidRPr="00A97888" w:rsidRDefault="00C237F4" w:rsidP="00355E45">
      <w:pPr>
        <w:pStyle w:val="TNCBodyText"/>
        <w:numPr>
          <w:ilvl w:val="0"/>
          <w:numId w:val="32"/>
        </w:numPr>
      </w:pPr>
      <w:r w:rsidRPr="00A97888">
        <w:t>Appearing calm and using a modulated, low tone of voice.</w:t>
      </w:r>
    </w:p>
    <w:p w14:paraId="281F62B7" w14:textId="77777777" w:rsidR="00C237F4" w:rsidRPr="00A97888" w:rsidRDefault="00C237F4" w:rsidP="00355E45">
      <w:pPr>
        <w:pStyle w:val="TNCBodyText"/>
        <w:numPr>
          <w:ilvl w:val="0"/>
          <w:numId w:val="32"/>
        </w:numPr>
      </w:pPr>
      <w:r w:rsidRPr="00A97888">
        <w:t>Using simple, direct language.</w:t>
      </w:r>
    </w:p>
    <w:p w14:paraId="571ABC94" w14:textId="77777777" w:rsidR="00C237F4" w:rsidRPr="00A97888" w:rsidRDefault="00C237F4" w:rsidP="00355E45">
      <w:pPr>
        <w:pStyle w:val="TNCBodyText"/>
        <w:numPr>
          <w:ilvl w:val="0"/>
          <w:numId w:val="32"/>
        </w:numPr>
      </w:pPr>
      <w:r w:rsidRPr="00A97888">
        <w:t>Avoiding being defensive, e.g. if comments or insults are directed at the staff member.</w:t>
      </w:r>
    </w:p>
    <w:p w14:paraId="37C15926" w14:textId="77777777" w:rsidR="00C237F4" w:rsidRPr="00A97888" w:rsidRDefault="00C237F4" w:rsidP="00355E45">
      <w:pPr>
        <w:pStyle w:val="TNCBodyText"/>
        <w:numPr>
          <w:ilvl w:val="0"/>
          <w:numId w:val="32"/>
        </w:numPr>
      </w:pPr>
      <w:r w:rsidRPr="00A97888">
        <w:t>Providing adequate personal space and not blocking a pupil’s escape route.</w:t>
      </w:r>
    </w:p>
    <w:p w14:paraId="0F85E96A" w14:textId="77777777" w:rsidR="00C237F4" w:rsidRPr="00A97888" w:rsidRDefault="00C237F4" w:rsidP="00355E45">
      <w:pPr>
        <w:pStyle w:val="TNCBodyText"/>
        <w:numPr>
          <w:ilvl w:val="0"/>
          <w:numId w:val="32"/>
        </w:numPr>
      </w:pPr>
      <w:r w:rsidRPr="00A97888">
        <w:t>Showing open, accepting body language, e.g. not standing with their arms crossed.</w:t>
      </w:r>
    </w:p>
    <w:p w14:paraId="1F583C7C" w14:textId="77777777" w:rsidR="00C237F4" w:rsidRPr="00A97888" w:rsidRDefault="00C237F4" w:rsidP="00355E45">
      <w:pPr>
        <w:pStyle w:val="TNCBodyText"/>
        <w:numPr>
          <w:ilvl w:val="0"/>
          <w:numId w:val="32"/>
        </w:numPr>
      </w:pPr>
      <w:r w:rsidRPr="00A97888">
        <w:t>Reassuring the pupil and creating an outcome goal.</w:t>
      </w:r>
    </w:p>
    <w:p w14:paraId="171524A3" w14:textId="77777777" w:rsidR="00C237F4" w:rsidRPr="00A97888" w:rsidRDefault="00C237F4" w:rsidP="00355E45">
      <w:pPr>
        <w:pStyle w:val="TNCBodyText"/>
        <w:numPr>
          <w:ilvl w:val="0"/>
          <w:numId w:val="32"/>
        </w:numPr>
      </w:pPr>
      <w:r w:rsidRPr="00A97888">
        <w:t>Identifying any points of agreement to build a rapport.</w:t>
      </w:r>
    </w:p>
    <w:p w14:paraId="212B2E8C" w14:textId="77777777" w:rsidR="00C237F4" w:rsidRPr="00A97888" w:rsidRDefault="00C237F4" w:rsidP="00355E45">
      <w:pPr>
        <w:pStyle w:val="TNCBodyText"/>
        <w:numPr>
          <w:ilvl w:val="0"/>
          <w:numId w:val="32"/>
        </w:numPr>
      </w:pPr>
      <w:r w:rsidRPr="00A97888">
        <w:t>Offering the pupil a face-saving route out of confrontation, e.g. that if they stop the behaviour, then the consequences will be lessened.</w:t>
      </w:r>
    </w:p>
    <w:p w14:paraId="10A58695" w14:textId="77777777" w:rsidR="00C237F4" w:rsidRPr="00A97888" w:rsidRDefault="00C237F4" w:rsidP="00355E45">
      <w:pPr>
        <w:pStyle w:val="TNCBodyText"/>
        <w:numPr>
          <w:ilvl w:val="0"/>
          <w:numId w:val="32"/>
        </w:numPr>
      </w:pPr>
      <w:r w:rsidRPr="00A97888">
        <w:t>Rephrasing requests made up of negative words with positive phrases, e.g. “if you don’t return to your seat, I won’t help you with your work” becomes “if you return to your seat, I can help you with your work”.</w:t>
      </w:r>
    </w:p>
    <w:p w14:paraId="3928ADD0" w14:textId="77777777" w:rsidR="00C237F4" w:rsidRPr="00A97888" w:rsidRDefault="00C237F4" w:rsidP="00C237F4">
      <w:pPr>
        <w:pStyle w:val="TNCBodyText"/>
        <w:rPr>
          <w:b/>
          <w:bCs/>
        </w:rPr>
      </w:pPr>
      <w:bookmarkStart w:id="17" w:name="_Intervention"/>
      <w:bookmarkEnd w:id="17"/>
      <w:r w:rsidRPr="00A97888">
        <w:rPr>
          <w:b/>
          <w:bCs/>
        </w:rPr>
        <w:t>Physical intervention</w:t>
      </w:r>
    </w:p>
    <w:p w14:paraId="7DE88DF1" w14:textId="77777777" w:rsidR="00C237F4" w:rsidRPr="00A97888" w:rsidRDefault="00C237F4" w:rsidP="00C237F4">
      <w:pPr>
        <w:pStyle w:val="TNCBodyText"/>
      </w:pPr>
      <w:r w:rsidRPr="00A97888">
        <w:t xml:space="preserve">In line with the school’s Physical Intervention Policy, </w:t>
      </w:r>
      <w:r w:rsidRPr="00A97888">
        <w:rPr>
          <w:bCs/>
        </w:rPr>
        <w:t>trained members of staff</w:t>
      </w:r>
      <w:r w:rsidRPr="00A97888">
        <w:t xml:space="preserve"> will have the legal right to use reasonable force to prevent pupils from committing an offence, injuring themselves or others, or damaging school property, and to maintain good order and discipline in the classroom.</w:t>
      </w:r>
    </w:p>
    <w:p w14:paraId="5D9A4A8A" w14:textId="4E8ACA5A" w:rsidR="00C237F4" w:rsidRPr="00A97888" w:rsidRDefault="00C237F4" w:rsidP="00C237F4">
      <w:pPr>
        <w:pStyle w:val="TNCBodyText"/>
      </w:pPr>
      <w:r w:rsidRPr="00A97888">
        <w:t xml:space="preserve">Physical restraint will only be used as a last resort and as a method of restraint. Staff members will use their professional judgement of the incident to decide whether physical intervention is necessary. The situations in which physical restraint may be appropriate are detailed in the Physical Intervention Policy. Wherever possible, staff will ensure that a second member of staff is present to witness the physical intervention used. </w:t>
      </w:r>
      <w:r w:rsidR="0000739B" w:rsidRPr="00A97888">
        <w:t>Staff trained in Step Up will follow the procedures set by the program.</w:t>
      </w:r>
    </w:p>
    <w:p w14:paraId="032A70DF" w14:textId="77777777" w:rsidR="00C237F4" w:rsidRPr="00A97888" w:rsidRDefault="00C237F4" w:rsidP="00C237F4">
      <w:pPr>
        <w:pStyle w:val="TNCBodyText"/>
      </w:pPr>
      <w:r w:rsidRPr="00A97888">
        <w:t xml:space="preserve">After an instance of physical intervention, the pupil will be immediately taken to the </w:t>
      </w:r>
      <w:r w:rsidRPr="00A97888">
        <w:rPr>
          <w:bCs/>
        </w:rPr>
        <w:t>headteacher, and the pupil’s parent will be contacted. Where appropriate, the headteacher may decide to temporarily remove the pupil from the school via a suspension. Where suspension is carried out, the pupil’s parent will be asked to collect the pupil and take them home for the rest of the day – pupils will not be sent home without the school contacting their parent.</w:t>
      </w:r>
    </w:p>
    <w:p w14:paraId="0E38BB3C" w14:textId="77777777" w:rsidR="00C237F4" w:rsidRPr="00A97888" w:rsidRDefault="00C237F4" w:rsidP="00C237F4">
      <w:pPr>
        <w:pStyle w:val="TNCBodyText"/>
      </w:pPr>
      <w:r w:rsidRPr="00A97888">
        <w:rPr>
          <w:bCs/>
        </w:rPr>
        <w:t>Any violent or threatening behaviour will not be tolerated by the school and may result in a suspension in the first instance. It is at the discretion of the headteacher</w:t>
      </w:r>
      <w:r w:rsidRPr="00A97888">
        <w:t xml:space="preserve"> to determine what behaviour necessitates an exclusion, in line with the Suspension and Exclusion Policy.</w:t>
      </w:r>
    </w:p>
    <w:p w14:paraId="3173A453" w14:textId="77777777" w:rsidR="00C237F4" w:rsidRPr="00A97888" w:rsidRDefault="00C237F4" w:rsidP="00C237F4">
      <w:pPr>
        <w:pStyle w:val="TNCBodyText"/>
      </w:pPr>
      <w:r w:rsidRPr="00A97888">
        <w:t>When using reasonable force in response to risks presented by incidents involving pupils with SEND or medical conditions, staff will recognise and consider the vulnerability of these groups.</w:t>
      </w:r>
    </w:p>
    <w:p w14:paraId="354C0909" w14:textId="77777777" w:rsidR="0000739B" w:rsidRPr="00A97888" w:rsidRDefault="0000739B" w:rsidP="00C237F4">
      <w:pPr>
        <w:pStyle w:val="TNCBodyText"/>
        <w:rPr>
          <w:b/>
          <w:bCs/>
        </w:rPr>
      </w:pPr>
      <w:bookmarkStart w:id="18" w:name="_Managing_behaviour"/>
      <w:bookmarkStart w:id="19" w:name="_Isolation_rooms"/>
      <w:bookmarkEnd w:id="18"/>
      <w:bookmarkEnd w:id="19"/>
    </w:p>
    <w:p w14:paraId="3C73BF1F" w14:textId="3D81BD68" w:rsidR="00C237F4" w:rsidRPr="00A97888" w:rsidRDefault="00C237F4" w:rsidP="00C237F4">
      <w:pPr>
        <w:pStyle w:val="TNCBodyText"/>
        <w:rPr>
          <w:b/>
          <w:bCs/>
        </w:rPr>
      </w:pPr>
      <w:r w:rsidRPr="00A97888">
        <w:rPr>
          <w:b/>
          <w:bCs/>
        </w:rPr>
        <w:lastRenderedPageBreak/>
        <w:t>Removal from the classroom</w:t>
      </w:r>
    </w:p>
    <w:p w14:paraId="74E1F459" w14:textId="77777777" w:rsidR="00C237F4" w:rsidRPr="00A97888" w:rsidRDefault="00C237F4" w:rsidP="00C237F4">
      <w:pPr>
        <w:pStyle w:val="TNCBodyText"/>
      </w:pPr>
      <w:r w:rsidRPr="00A97888">
        <w:t>The school may decide to remove pupils from the classroom for a limited period, at the instruction of a member of staff.</w:t>
      </w:r>
    </w:p>
    <w:p w14:paraId="1B67EE06" w14:textId="77777777" w:rsidR="00C237F4" w:rsidRPr="00A97888" w:rsidRDefault="00C237F4" w:rsidP="00C237F4">
      <w:pPr>
        <w:pStyle w:val="TNCBodyText"/>
      </w:pPr>
      <w:r w:rsidRPr="00A97888">
        <w:t>The pupil will be moved to a room that is:</w:t>
      </w:r>
    </w:p>
    <w:p w14:paraId="7D232109" w14:textId="77777777" w:rsidR="00C237F4" w:rsidRPr="00A97888" w:rsidRDefault="00C237F4" w:rsidP="00355E45">
      <w:pPr>
        <w:pStyle w:val="TNCBodyText"/>
        <w:numPr>
          <w:ilvl w:val="0"/>
          <w:numId w:val="28"/>
        </w:numPr>
      </w:pPr>
      <w:r w:rsidRPr="00A97888">
        <w:t>In an appropriate area of the school.</w:t>
      </w:r>
    </w:p>
    <w:p w14:paraId="47B753B3" w14:textId="77777777" w:rsidR="00C237F4" w:rsidRPr="00A97888" w:rsidRDefault="00C237F4" w:rsidP="00355E45">
      <w:pPr>
        <w:pStyle w:val="TNCBodyText"/>
        <w:numPr>
          <w:ilvl w:val="0"/>
          <w:numId w:val="28"/>
        </w:numPr>
      </w:pPr>
      <w:r w:rsidRPr="00A97888">
        <w:t>Stocked with appropriate resources.</w:t>
      </w:r>
    </w:p>
    <w:p w14:paraId="5F12D690" w14:textId="77777777" w:rsidR="00C237F4" w:rsidRPr="00A97888" w:rsidRDefault="00C237F4" w:rsidP="00355E45">
      <w:pPr>
        <w:pStyle w:val="TNCBodyText"/>
        <w:numPr>
          <w:ilvl w:val="0"/>
          <w:numId w:val="28"/>
        </w:numPr>
      </w:pPr>
      <w:r w:rsidRPr="00A97888">
        <w:t>Suitable to learn and refocus.</w:t>
      </w:r>
    </w:p>
    <w:p w14:paraId="70BE38A9" w14:textId="77777777" w:rsidR="00C237F4" w:rsidRPr="00A97888" w:rsidRDefault="00C237F4" w:rsidP="00355E45">
      <w:pPr>
        <w:pStyle w:val="TNCBodyText"/>
        <w:numPr>
          <w:ilvl w:val="0"/>
          <w:numId w:val="28"/>
        </w:numPr>
      </w:pPr>
      <w:r w:rsidRPr="00A97888">
        <w:t>Supervised by trained members of staff.</w:t>
      </w:r>
    </w:p>
    <w:p w14:paraId="4C90B03E" w14:textId="77777777" w:rsidR="00C237F4" w:rsidRPr="00A97888" w:rsidRDefault="00C237F4" w:rsidP="00C237F4">
      <w:pPr>
        <w:pStyle w:val="TNCBodyText"/>
      </w:pPr>
      <w:r w:rsidRPr="00A97888">
        <w:t>The school will only remove pupils from the classroom where absolutely necessary and for the following reasons:</w:t>
      </w:r>
    </w:p>
    <w:p w14:paraId="65C6164F" w14:textId="77777777" w:rsidR="00C237F4" w:rsidRPr="00A97888" w:rsidRDefault="00C237F4" w:rsidP="00355E45">
      <w:pPr>
        <w:pStyle w:val="TNCBodyText"/>
        <w:numPr>
          <w:ilvl w:val="0"/>
          <w:numId w:val="27"/>
        </w:numPr>
      </w:pPr>
      <w:r w:rsidRPr="00A97888">
        <w:t>To maintain the safety of all pupils and restore stability following an unreasonably high level of disruption</w:t>
      </w:r>
    </w:p>
    <w:p w14:paraId="7B52C217" w14:textId="77777777" w:rsidR="00C237F4" w:rsidRPr="00A97888" w:rsidRDefault="00C237F4" w:rsidP="00355E45">
      <w:pPr>
        <w:pStyle w:val="TNCBodyText"/>
        <w:numPr>
          <w:ilvl w:val="0"/>
          <w:numId w:val="27"/>
        </w:numPr>
      </w:pPr>
      <w:r w:rsidRPr="00A97888">
        <w:t>To enable disruptive pupils to be taken to a place where education can continue in a managed environment</w:t>
      </w:r>
    </w:p>
    <w:p w14:paraId="30ECF40D" w14:textId="77777777" w:rsidR="00C237F4" w:rsidRPr="00A97888" w:rsidRDefault="00C237F4" w:rsidP="00355E45">
      <w:pPr>
        <w:pStyle w:val="TNCBodyText"/>
        <w:numPr>
          <w:ilvl w:val="0"/>
          <w:numId w:val="27"/>
        </w:numPr>
      </w:pPr>
      <w:r w:rsidRPr="00A97888">
        <w:t>To allow the pupil to regain calm in a safe space</w:t>
      </w:r>
    </w:p>
    <w:p w14:paraId="0D5B6EC4" w14:textId="77777777" w:rsidR="00C237F4" w:rsidRPr="00A97888" w:rsidRDefault="00C237F4" w:rsidP="00C237F4">
      <w:pPr>
        <w:pStyle w:val="TNCBodyText"/>
      </w:pPr>
      <w:r w:rsidRPr="00A97888">
        <w:t>The school will ensure that pupils’ health and safety is not compromised during their time away from the classroom, and that any additional requirements, such as SEND needs, are met.</w:t>
      </w:r>
    </w:p>
    <w:p w14:paraId="07B51918" w14:textId="77777777" w:rsidR="00C237F4" w:rsidRPr="00A97888" w:rsidRDefault="00C237F4" w:rsidP="00C237F4">
      <w:pPr>
        <w:pStyle w:val="TNCBodyText"/>
      </w:pPr>
      <w:r w:rsidRPr="00A97888">
        <w:t xml:space="preserve">The amount of time that a pupil spends removed from the classroom will be up to the school to decide. This could be for more than one school day. The school will ensure that the pupil is not removed from the classroom any longer than necessary. </w:t>
      </w:r>
    </w:p>
    <w:p w14:paraId="4990508F" w14:textId="77777777" w:rsidR="00C237F4" w:rsidRPr="00A97888" w:rsidRDefault="00C237F4" w:rsidP="00C237F4">
      <w:pPr>
        <w:pStyle w:val="TNCBodyText"/>
      </w:pPr>
      <w:r w:rsidRPr="00A97888">
        <w:t>The staff member in charge and supervising the pupil will decide what the pupil may and may not do during their time spent removed from the classroom. The</w:t>
      </w:r>
      <w:r w:rsidRPr="00A97888">
        <w:rPr>
          <w:bCs/>
        </w:rPr>
        <w:t xml:space="preserve"> headteacher</w:t>
      </w:r>
      <w:r w:rsidRPr="00A97888">
        <w:t xml:space="preserve"> will request that the pupil’s class teachers set them appropriate work to complete.</w:t>
      </w:r>
    </w:p>
    <w:p w14:paraId="406F698C" w14:textId="77777777" w:rsidR="00C237F4" w:rsidRPr="00A97888" w:rsidRDefault="00C237F4" w:rsidP="00C237F4">
      <w:pPr>
        <w:pStyle w:val="TNCBodyText"/>
      </w:pPr>
      <w:r w:rsidRPr="00A97888">
        <w:t>The headteacher will establish a clear process for the reintegration of a pupil who has been removed from the classroom when it is deemed appropriate and safe for them to return. Consideration will be given to what support is needed to help the pupil return and meet the expected standards of behaviour. Reintegration meetings will be held between the school, pupil and their parents, and other agencies if relevant, where necessary.</w:t>
      </w:r>
    </w:p>
    <w:p w14:paraId="0D30F368" w14:textId="77777777" w:rsidR="00C237F4" w:rsidRPr="00A97888" w:rsidRDefault="00C237F4" w:rsidP="00C237F4">
      <w:pPr>
        <w:pStyle w:val="TNCBodyText"/>
      </w:pPr>
      <w:r w:rsidRPr="00A97888">
        <w:t>Pupils will be permitted to eat during the allocated times of the school day and may use the toilet as required.</w:t>
      </w:r>
    </w:p>
    <w:p w14:paraId="3C3D964D" w14:textId="2D319416" w:rsidR="00DB74E3" w:rsidRPr="00A97888" w:rsidRDefault="00C237F4" w:rsidP="00C237F4">
      <w:pPr>
        <w:pStyle w:val="Heading2"/>
        <w:rPr>
          <w:rFonts w:asciiTheme="minorHAnsi" w:hAnsiTheme="minorHAnsi" w:hint="eastAsia"/>
          <w:color w:val="auto"/>
          <w:sz w:val="28"/>
          <w:szCs w:val="28"/>
          <w:u w:val="single"/>
        </w:rPr>
      </w:pPr>
      <w:bookmarkStart w:id="20" w:name="_Detentions"/>
      <w:bookmarkStart w:id="21" w:name="_Sexual_abuse_and"/>
      <w:bookmarkEnd w:id="20"/>
      <w:bookmarkEnd w:id="21"/>
      <w:r w:rsidRPr="00A97888">
        <w:rPr>
          <w:rFonts w:asciiTheme="minorHAnsi" w:hAnsiTheme="minorHAnsi"/>
          <w:color w:val="auto"/>
          <w:sz w:val="28"/>
          <w:szCs w:val="28"/>
          <w:u w:val="single"/>
        </w:rPr>
        <w:t>Sexual abuse and harassment</w:t>
      </w:r>
    </w:p>
    <w:p w14:paraId="77BDE942" w14:textId="77777777" w:rsidR="001A192D" w:rsidRPr="00A97888" w:rsidRDefault="001A192D" w:rsidP="001A192D">
      <w:pPr>
        <w:pStyle w:val="TNCBodyText"/>
      </w:pPr>
      <w:r w:rsidRPr="00A97888">
        <w:t>The school will promote and enforce a zero-tolerance approach to all forms of sexual abuse and harassment, including sexual harassment, gender-based bullying and sexual violence. The school’s procedures for handling child-on-child sexual abuse and harassment are detailed in the Child-on-child Abuse Policy.</w:t>
      </w:r>
    </w:p>
    <w:p w14:paraId="4BAA6EBB" w14:textId="77777777" w:rsidR="001A192D" w:rsidRPr="00A97888" w:rsidRDefault="001A192D" w:rsidP="001A192D">
      <w:pPr>
        <w:pStyle w:val="TNCBodyText"/>
      </w:pPr>
      <w:r w:rsidRPr="00A97888">
        <w:t xml:space="preserve">The school will respond promptly and appropriately to any sexual harassment complaints in line with the Child Protection and Safeguarding Policy; appropriate steps will be taken to stop the harassment and prevent any reoccurrence. Disciplinary sanctions for incidents of sexual harassment will be determined based on the nature of the case, the ages of those involved and any previous related incidents. </w:t>
      </w:r>
    </w:p>
    <w:p w14:paraId="52B19BFD" w14:textId="6466C92F" w:rsidR="00C237F4" w:rsidRPr="00A97888" w:rsidRDefault="001A192D" w:rsidP="001A192D">
      <w:pPr>
        <w:pStyle w:val="TNCBodyText"/>
      </w:pPr>
      <w:r w:rsidRPr="00A97888">
        <w:lastRenderedPageBreak/>
        <w:t>Where the school is responding to a report of sexual violence, the school will take immediate steps to ensure the victim and other pupils are protected. The DSL will work closely with the police, and any other agencies as required, to ensure that any action the school takes, e.g. disciplinary sanctions, will not jeopardise the police investigation.</w:t>
      </w:r>
    </w:p>
    <w:p w14:paraId="30C4CA72" w14:textId="61EADFA5" w:rsidR="00F82FE2" w:rsidRPr="00A97888" w:rsidRDefault="00F82FE2" w:rsidP="0000739B">
      <w:pPr>
        <w:pStyle w:val="Policysections"/>
        <w:rPr>
          <w:rFonts w:asciiTheme="minorHAnsi" w:hAnsiTheme="minorHAnsi" w:hint="eastAsia"/>
          <w:color w:val="auto"/>
          <w:sz w:val="28"/>
          <w:szCs w:val="28"/>
          <w:u w:val="single"/>
        </w:rPr>
      </w:pPr>
      <w:bookmarkStart w:id="22" w:name="_Smoking_and_controlled_1"/>
      <w:bookmarkStart w:id="23" w:name="_Prohibited_items,_searching"/>
      <w:bookmarkEnd w:id="22"/>
      <w:bookmarkEnd w:id="23"/>
      <w:r w:rsidRPr="00A97888">
        <w:rPr>
          <w:rFonts w:asciiTheme="minorHAnsi" w:hAnsiTheme="minorHAnsi"/>
          <w:color w:val="auto"/>
          <w:sz w:val="28"/>
          <w:szCs w:val="28"/>
          <w:u w:val="single"/>
        </w:rPr>
        <w:t>Prohibited items, searching pupils and confiscation</w:t>
      </w:r>
    </w:p>
    <w:p w14:paraId="2468EED2" w14:textId="77777777" w:rsidR="00564D56" w:rsidRPr="00A97888" w:rsidRDefault="00564D56" w:rsidP="00564D56">
      <w:pPr>
        <w:pStyle w:val="TNCBodyText"/>
      </w:pPr>
      <w:r w:rsidRPr="00A97888">
        <w:t xml:space="preserve">Headteachers and staff authorised by them will have a statutory power to search pupils or their possessions, without consent, where they have reasonable grounds for suspecting that the pupil may have a prohibited item. Authorised members of staff will be permitted to use reasonable force when conducting a search without consent for the prohibited items listed below, in line with the school’s Physical Intervention Policy. The prohibited items where reasonable force may be used are: </w:t>
      </w:r>
    </w:p>
    <w:p w14:paraId="689EBB9D" w14:textId="07B4C467" w:rsidR="00564D56" w:rsidRPr="00A97888" w:rsidRDefault="00564D56" w:rsidP="00564D56">
      <w:pPr>
        <w:pStyle w:val="TNCBodyText"/>
        <w:rPr>
          <w:bCs/>
        </w:rPr>
      </w:pPr>
      <w:r w:rsidRPr="00A97888">
        <w:rPr>
          <w:bCs/>
          <w:shd w:val="clear" w:color="auto" w:fill="ECECEC" w:themeFill="accent6"/>
        </w:rPr>
        <w:t>The model list below was created using the DfE’s ‘</w:t>
      </w:r>
      <w:hyperlink r:id="rId14" w:history="1">
        <w:r w:rsidRPr="00A97888">
          <w:rPr>
            <w:rStyle w:val="Hyperlink"/>
            <w:bCs/>
            <w:shd w:val="clear" w:color="auto" w:fill="ECECEC" w:themeFill="accent6"/>
          </w:rPr>
          <w:t>Searching, Screening and Confiscation</w:t>
        </w:r>
      </w:hyperlink>
      <w:r w:rsidRPr="00A97888">
        <w:rPr>
          <w:bCs/>
          <w:shd w:val="clear" w:color="auto" w:fill="ECECEC" w:themeFill="accent6"/>
        </w:rPr>
        <w:t>’ guidance. To search for any items not prohibited by school rules, staff will require the consent of the pupil being searched.</w:t>
      </w:r>
    </w:p>
    <w:p w14:paraId="2C906142" w14:textId="77777777" w:rsidR="00564D56" w:rsidRPr="00A97888" w:rsidRDefault="00564D56" w:rsidP="00355E45">
      <w:pPr>
        <w:pStyle w:val="TNCBodyText"/>
        <w:numPr>
          <w:ilvl w:val="0"/>
          <w:numId w:val="33"/>
        </w:numPr>
      </w:pPr>
      <w:r w:rsidRPr="00A97888">
        <w:t>Knives and weapons.</w:t>
      </w:r>
    </w:p>
    <w:p w14:paraId="39EFF80B" w14:textId="77777777" w:rsidR="00564D56" w:rsidRPr="00A97888" w:rsidRDefault="00564D56" w:rsidP="00355E45">
      <w:pPr>
        <w:pStyle w:val="TNCBodyText"/>
        <w:numPr>
          <w:ilvl w:val="0"/>
          <w:numId w:val="33"/>
        </w:numPr>
      </w:pPr>
      <w:r w:rsidRPr="00A97888">
        <w:t>Alcohol.</w:t>
      </w:r>
    </w:p>
    <w:p w14:paraId="460B9A62" w14:textId="77777777" w:rsidR="00564D56" w:rsidRPr="00A97888" w:rsidRDefault="00564D56" w:rsidP="00355E45">
      <w:pPr>
        <w:pStyle w:val="TNCBodyText"/>
        <w:numPr>
          <w:ilvl w:val="0"/>
          <w:numId w:val="33"/>
        </w:numPr>
      </w:pPr>
      <w:r w:rsidRPr="00A97888">
        <w:t>Illegal drugs.</w:t>
      </w:r>
    </w:p>
    <w:p w14:paraId="462E7A04" w14:textId="77777777" w:rsidR="00564D56" w:rsidRPr="00A97888" w:rsidRDefault="00564D56" w:rsidP="00355E45">
      <w:pPr>
        <w:pStyle w:val="TNCBodyText"/>
        <w:numPr>
          <w:ilvl w:val="0"/>
          <w:numId w:val="33"/>
        </w:numPr>
      </w:pPr>
      <w:r w:rsidRPr="00A97888">
        <w:t>Stolen items.</w:t>
      </w:r>
    </w:p>
    <w:p w14:paraId="000BD22F" w14:textId="77777777" w:rsidR="00564D56" w:rsidRPr="00A97888" w:rsidRDefault="00564D56" w:rsidP="00355E45">
      <w:pPr>
        <w:pStyle w:val="TNCBodyText"/>
        <w:numPr>
          <w:ilvl w:val="0"/>
          <w:numId w:val="33"/>
        </w:numPr>
      </w:pPr>
      <w:r w:rsidRPr="00A97888">
        <w:t>Tobacco and cigarette papers.</w:t>
      </w:r>
    </w:p>
    <w:p w14:paraId="608B09AC" w14:textId="77777777" w:rsidR="00564D56" w:rsidRPr="00A97888" w:rsidRDefault="00564D56" w:rsidP="00355E45">
      <w:pPr>
        <w:pStyle w:val="TNCBodyText"/>
        <w:numPr>
          <w:ilvl w:val="0"/>
          <w:numId w:val="33"/>
        </w:numPr>
      </w:pPr>
      <w:r w:rsidRPr="00A97888">
        <w:t>Fireworks.</w:t>
      </w:r>
    </w:p>
    <w:p w14:paraId="50FEF8F5" w14:textId="77777777" w:rsidR="00564D56" w:rsidRPr="00A97888" w:rsidRDefault="00564D56" w:rsidP="00355E45">
      <w:pPr>
        <w:pStyle w:val="TNCBodyText"/>
        <w:numPr>
          <w:ilvl w:val="0"/>
          <w:numId w:val="33"/>
        </w:numPr>
      </w:pPr>
      <w:r w:rsidRPr="00A97888">
        <w:t>Pornographic images.</w:t>
      </w:r>
    </w:p>
    <w:p w14:paraId="60A19E93" w14:textId="77777777" w:rsidR="00564D56" w:rsidRPr="00A97888" w:rsidRDefault="00564D56" w:rsidP="00355E45">
      <w:pPr>
        <w:pStyle w:val="TNCBodyText"/>
        <w:numPr>
          <w:ilvl w:val="0"/>
          <w:numId w:val="33"/>
        </w:numPr>
      </w:pPr>
      <w:r w:rsidRPr="00A97888">
        <w:t>Any article that the member of staff reasonably suspects has been, or is likely to be, used:</w:t>
      </w:r>
    </w:p>
    <w:p w14:paraId="334D69DC" w14:textId="77777777" w:rsidR="00564D56" w:rsidRPr="00A97888" w:rsidRDefault="00564D56" w:rsidP="00355E45">
      <w:pPr>
        <w:pStyle w:val="TNCBodyText"/>
        <w:numPr>
          <w:ilvl w:val="1"/>
          <w:numId w:val="33"/>
        </w:numPr>
      </w:pPr>
      <w:r w:rsidRPr="00A97888">
        <w:t>To commit an offence; or</w:t>
      </w:r>
    </w:p>
    <w:p w14:paraId="3BE2EB73" w14:textId="77777777" w:rsidR="00564D56" w:rsidRPr="00A97888" w:rsidRDefault="00564D56" w:rsidP="00355E45">
      <w:pPr>
        <w:pStyle w:val="TNCBodyText"/>
        <w:numPr>
          <w:ilvl w:val="1"/>
          <w:numId w:val="33"/>
        </w:numPr>
      </w:pPr>
      <w:r w:rsidRPr="00A97888">
        <w:t>To cause personal injury to any person, including the pupil themselves; or</w:t>
      </w:r>
    </w:p>
    <w:p w14:paraId="0B6F5C0B" w14:textId="77777777" w:rsidR="00564D56" w:rsidRPr="00A97888" w:rsidRDefault="00564D56" w:rsidP="00355E45">
      <w:pPr>
        <w:pStyle w:val="TNCBodyText"/>
        <w:numPr>
          <w:ilvl w:val="1"/>
          <w:numId w:val="33"/>
        </w:numPr>
      </w:pPr>
      <w:r w:rsidRPr="00A97888">
        <w:t>To damage the property of any person, including the pupil themselves.</w:t>
      </w:r>
    </w:p>
    <w:p w14:paraId="4A2ACD7D" w14:textId="2BD6B67D" w:rsidR="00564D56" w:rsidRPr="00A97888" w:rsidRDefault="00564D56" w:rsidP="00564D56">
      <w:pPr>
        <w:pStyle w:val="TNCBodyText"/>
      </w:pPr>
      <w:r w:rsidRPr="00A97888">
        <w:t>Pupils will not be permitted to use their mobile phones during the course of the school day in accordance with the Pupils’ Personal Electronic Devices Policy. Any pupil found using their mobile phone during the school day will have their device confiscated. Staff members will consider whether confiscation is proportionate and consider any special circumstances relevant to the case. The headteacher will determine the proportionate length of time for confiscation.</w:t>
      </w:r>
    </w:p>
    <w:p w14:paraId="6EE9302D" w14:textId="0038FB80" w:rsidR="00564D56" w:rsidRPr="00A97888" w:rsidRDefault="00E0197E" w:rsidP="00564D56">
      <w:pPr>
        <w:pStyle w:val="TNCBodyText"/>
      </w:pPr>
      <w:r w:rsidRPr="00A97888">
        <w:rPr>
          <w:bCs/>
        </w:rPr>
        <w:t>At Denham Village School</w:t>
      </w:r>
      <w:r w:rsidRPr="00A97888">
        <w:rPr>
          <w:b/>
          <w:bCs/>
        </w:rPr>
        <w:t xml:space="preserve"> </w:t>
      </w:r>
      <w:r w:rsidR="00564D56" w:rsidRPr="00A97888">
        <w:t>No mobile phones will be permitted on the school premises – mobile phones will be left at home or with parents.</w:t>
      </w:r>
      <w:r w:rsidRPr="00A97888">
        <w:t xml:space="preserve">  However, if there is a situation where a phone is requested and the situation is deemed important for the child’s welfare: the m</w:t>
      </w:r>
      <w:r w:rsidR="00564D56" w:rsidRPr="00A97888">
        <w:t xml:space="preserve">obile phones will be handed in on arrival </w:t>
      </w:r>
      <w:r w:rsidR="007F2D38" w:rsidRPr="00A97888">
        <w:t xml:space="preserve">and </w:t>
      </w:r>
      <w:r w:rsidR="00564D56" w:rsidRPr="00A97888">
        <w:t>to be collected at the end of the school day.</w:t>
      </w:r>
      <w:r w:rsidR="007F2D38" w:rsidRPr="00A97888">
        <w:t xml:space="preserve">  The phone is to remain off on the school grounds.</w:t>
      </w:r>
    </w:p>
    <w:p w14:paraId="23F878E3" w14:textId="46C72D1D" w:rsidR="00564D56" w:rsidRPr="00A97888" w:rsidRDefault="00564D56" w:rsidP="00564D56">
      <w:pPr>
        <w:pStyle w:val="TNCBodyText"/>
      </w:pPr>
      <w:r w:rsidRPr="00A97888">
        <w:t>Staff members will have the power to search a pupil or their possessions where they have reasonable grounds to suspect a pupil is in possession of a prohibited item. Mobile phones and similar devices will be items that staff may search for.</w:t>
      </w:r>
    </w:p>
    <w:p w14:paraId="378A0481" w14:textId="4711EA3D" w:rsidR="00F82FE2" w:rsidRPr="00A97888" w:rsidRDefault="00564D56" w:rsidP="00564D56">
      <w:pPr>
        <w:pStyle w:val="TNCBodyText"/>
      </w:pPr>
      <w:r w:rsidRPr="00A97888">
        <w:lastRenderedPageBreak/>
        <w:t>All members of staff can use their power to search without consent for any of the items listed above. Staff will follow the provisions outlined in the school’s Searching, Screening and Confiscation Policy when conducting searches and confiscating items.</w:t>
      </w:r>
      <w:r w:rsidR="007F2D38" w:rsidRPr="00A97888">
        <w:t xml:space="preserve"> </w:t>
      </w:r>
    </w:p>
    <w:p w14:paraId="05DEA72A" w14:textId="5C011387" w:rsidR="003B370F" w:rsidRPr="00A97888" w:rsidRDefault="00564D56" w:rsidP="00564D56">
      <w:pPr>
        <w:pStyle w:val="Heading2"/>
        <w:rPr>
          <w:rFonts w:asciiTheme="minorHAnsi" w:hAnsiTheme="minorHAnsi" w:hint="eastAsia"/>
          <w:color w:val="auto"/>
          <w:sz w:val="28"/>
          <w:szCs w:val="28"/>
          <w:u w:val="single"/>
        </w:rPr>
      </w:pPr>
      <w:bookmarkStart w:id="24" w:name="_Effective_classroom_management"/>
      <w:bookmarkEnd w:id="24"/>
      <w:r w:rsidRPr="00A97888">
        <w:rPr>
          <w:rFonts w:asciiTheme="minorHAnsi" w:hAnsiTheme="minorHAnsi"/>
          <w:color w:val="auto"/>
          <w:sz w:val="28"/>
          <w:szCs w:val="28"/>
          <w:u w:val="single"/>
        </w:rPr>
        <w:t>Effective classroom management</w:t>
      </w:r>
    </w:p>
    <w:p w14:paraId="75D1A77C" w14:textId="77777777" w:rsidR="0025723A" w:rsidRPr="00A97888" w:rsidRDefault="0025723A" w:rsidP="0025723A">
      <w:pPr>
        <w:pStyle w:val="TNCBodyText"/>
      </w:pPr>
      <w:bookmarkStart w:id="25" w:name="Subsection5"/>
      <w:r w:rsidRPr="00A97888">
        <w:t>Well-managed classrooms are paramount to preventing disruptive and unacceptable behaviour. Effective classroom management will allow staff to:</w:t>
      </w:r>
    </w:p>
    <w:p w14:paraId="071336F6" w14:textId="77777777" w:rsidR="0025723A" w:rsidRPr="00A97888" w:rsidRDefault="0025723A" w:rsidP="00355E45">
      <w:pPr>
        <w:pStyle w:val="TNCBodyText"/>
        <w:numPr>
          <w:ilvl w:val="0"/>
          <w:numId w:val="36"/>
        </w:numPr>
      </w:pPr>
      <w:r w:rsidRPr="00A97888">
        <w:t>Start the year with clear sets of rules and routines that are understood by all pupils.</w:t>
      </w:r>
    </w:p>
    <w:p w14:paraId="07303909" w14:textId="77777777" w:rsidR="0025723A" w:rsidRPr="00A97888" w:rsidRDefault="0025723A" w:rsidP="00355E45">
      <w:pPr>
        <w:pStyle w:val="TNCBodyText"/>
        <w:numPr>
          <w:ilvl w:val="0"/>
          <w:numId w:val="36"/>
        </w:numPr>
      </w:pPr>
      <w:r w:rsidRPr="00A97888">
        <w:t>Establish agreed rewards and positive reinforcements.</w:t>
      </w:r>
    </w:p>
    <w:p w14:paraId="6008D48D" w14:textId="77777777" w:rsidR="0025723A" w:rsidRPr="00A97888" w:rsidRDefault="0025723A" w:rsidP="00355E45">
      <w:pPr>
        <w:pStyle w:val="TNCBodyText"/>
        <w:numPr>
          <w:ilvl w:val="0"/>
          <w:numId w:val="36"/>
        </w:numPr>
      </w:pPr>
      <w:r w:rsidRPr="00A97888">
        <w:t>Establish sanctions for misbehaviour.</w:t>
      </w:r>
    </w:p>
    <w:p w14:paraId="4DCF0D99" w14:textId="77777777" w:rsidR="0025723A" w:rsidRPr="00A97888" w:rsidRDefault="0025723A" w:rsidP="00355E45">
      <w:pPr>
        <w:pStyle w:val="TNCBodyText"/>
        <w:numPr>
          <w:ilvl w:val="0"/>
          <w:numId w:val="36"/>
        </w:numPr>
      </w:pPr>
      <w:r w:rsidRPr="00A97888">
        <w:t>Establish clear responses for handling behavioural problems.</w:t>
      </w:r>
    </w:p>
    <w:p w14:paraId="1B498166" w14:textId="77777777" w:rsidR="0025723A" w:rsidRPr="00A97888" w:rsidRDefault="0025723A" w:rsidP="00355E45">
      <w:pPr>
        <w:pStyle w:val="TNCBodyText"/>
        <w:numPr>
          <w:ilvl w:val="0"/>
          <w:numId w:val="36"/>
        </w:numPr>
      </w:pPr>
      <w:r w:rsidRPr="00A97888">
        <w:t xml:space="preserve">Encourage respect and development of positive relationships. </w:t>
      </w:r>
    </w:p>
    <w:p w14:paraId="6DF5DF39" w14:textId="77777777" w:rsidR="0025723A" w:rsidRPr="00A97888" w:rsidRDefault="0025723A" w:rsidP="00355E45">
      <w:pPr>
        <w:pStyle w:val="TNCBodyText"/>
        <w:numPr>
          <w:ilvl w:val="0"/>
          <w:numId w:val="36"/>
        </w:numPr>
      </w:pPr>
      <w:r w:rsidRPr="00A97888">
        <w:t>Make effective use of the physical space available.</w:t>
      </w:r>
    </w:p>
    <w:p w14:paraId="0C817E41" w14:textId="77777777" w:rsidR="0025723A" w:rsidRPr="00A97888" w:rsidRDefault="0025723A" w:rsidP="00355E45">
      <w:pPr>
        <w:pStyle w:val="TNCBodyText"/>
        <w:numPr>
          <w:ilvl w:val="0"/>
          <w:numId w:val="36"/>
        </w:numPr>
      </w:pPr>
      <w:r w:rsidRPr="00A97888">
        <w:t>Have well-planned lessons with a range of activities to keep pupils stimulated.</w:t>
      </w:r>
    </w:p>
    <w:p w14:paraId="5ED5307E" w14:textId="77777777" w:rsidR="0025723A" w:rsidRPr="00A97888" w:rsidRDefault="0025723A" w:rsidP="0025723A">
      <w:pPr>
        <w:pStyle w:val="TNCBodyText"/>
      </w:pPr>
      <w:bookmarkStart w:id="26" w:name="_Definition"/>
      <w:bookmarkStart w:id="27" w:name="_Hlk75507491"/>
      <w:bookmarkEnd w:id="25"/>
      <w:bookmarkEnd w:id="26"/>
      <w:r w:rsidRPr="00A97888">
        <w:t xml:space="preserve">Subject to reasonable adjustments, e.g. those made for pupils whose SEND may affect their behaviour, pupils will be expected to follow the school </w:t>
      </w:r>
      <w:r w:rsidRPr="00A97888">
        <w:rPr>
          <w:bCs/>
        </w:rPr>
        <w:t>Pupil Code of Conduct,</w:t>
      </w:r>
      <w:r w:rsidRPr="00A97888">
        <w:t xml:space="preserve"> which requires pupils to:</w:t>
      </w:r>
    </w:p>
    <w:p w14:paraId="59DD628E" w14:textId="77777777" w:rsidR="0025723A" w:rsidRPr="00A97888" w:rsidRDefault="0025723A" w:rsidP="00355E45">
      <w:pPr>
        <w:pStyle w:val="TNCBodyText"/>
        <w:numPr>
          <w:ilvl w:val="0"/>
          <w:numId w:val="37"/>
        </w:numPr>
      </w:pPr>
      <w:r w:rsidRPr="00A97888">
        <w:t>Conduct themselves around the school premises in a safe, sensible and respectful manner.</w:t>
      </w:r>
    </w:p>
    <w:p w14:paraId="1D1AB535" w14:textId="77777777" w:rsidR="0025723A" w:rsidRPr="00A97888" w:rsidRDefault="0025723A" w:rsidP="00355E45">
      <w:pPr>
        <w:pStyle w:val="TNCBodyText"/>
        <w:numPr>
          <w:ilvl w:val="0"/>
          <w:numId w:val="37"/>
        </w:numPr>
      </w:pPr>
      <w:r w:rsidRPr="00A97888">
        <w:t>Arrive to lessons on time and fully prepared.</w:t>
      </w:r>
    </w:p>
    <w:p w14:paraId="24A68101" w14:textId="77777777" w:rsidR="0025723A" w:rsidRPr="00A97888" w:rsidRDefault="0025723A" w:rsidP="00355E45">
      <w:pPr>
        <w:pStyle w:val="TNCBodyText"/>
        <w:numPr>
          <w:ilvl w:val="0"/>
          <w:numId w:val="37"/>
        </w:numPr>
      </w:pPr>
      <w:r w:rsidRPr="00A97888">
        <w:t>Follow reasonable instructions given by staff.</w:t>
      </w:r>
    </w:p>
    <w:p w14:paraId="22AFD988" w14:textId="77777777" w:rsidR="0025723A" w:rsidRPr="00A97888" w:rsidRDefault="0025723A" w:rsidP="00355E45">
      <w:pPr>
        <w:pStyle w:val="TNCBodyText"/>
        <w:numPr>
          <w:ilvl w:val="0"/>
          <w:numId w:val="37"/>
        </w:numPr>
      </w:pPr>
      <w:r w:rsidRPr="00A97888">
        <w:t>Behave in a reasonable and polite manner towards all staff and pupils.</w:t>
      </w:r>
    </w:p>
    <w:p w14:paraId="4F390BE6" w14:textId="77777777" w:rsidR="0025723A" w:rsidRPr="00A97888" w:rsidRDefault="0025723A" w:rsidP="00355E45">
      <w:pPr>
        <w:pStyle w:val="TNCBodyText"/>
        <w:numPr>
          <w:ilvl w:val="0"/>
          <w:numId w:val="37"/>
        </w:numPr>
      </w:pPr>
      <w:r w:rsidRPr="00A97888">
        <w:t>Show respect for the opinions and beliefs of others.</w:t>
      </w:r>
    </w:p>
    <w:p w14:paraId="5A8A5A0F" w14:textId="77777777" w:rsidR="0025723A" w:rsidRPr="00A97888" w:rsidRDefault="0025723A" w:rsidP="00355E45">
      <w:pPr>
        <w:pStyle w:val="TNCBodyText"/>
        <w:numPr>
          <w:ilvl w:val="0"/>
          <w:numId w:val="37"/>
        </w:numPr>
      </w:pPr>
      <w:r w:rsidRPr="00A97888">
        <w:t>Complete classwork as requested.</w:t>
      </w:r>
    </w:p>
    <w:p w14:paraId="08ADD3AF" w14:textId="77777777" w:rsidR="0025723A" w:rsidRPr="00A97888" w:rsidRDefault="0025723A" w:rsidP="00355E45">
      <w:pPr>
        <w:pStyle w:val="TNCBodyText"/>
        <w:numPr>
          <w:ilvl w:val="0"/>
          <w:numId w:val="37"/>
        </w:numPr>
      </w:pPr>
      <w:r w:rsidRPr="00A97888">
        <w:t>Hand in homework at the time requested.</w:t>
      </w:r>
    </w:p>
    <w:p w14:paraId="0F9E9913" w14:textId="77777777" w:rsidR="0025723A" w:rsidRPr="00A97888" w:rsidRDefault="0025723A" w:rsidP="00355E45">
      <w:pPr>
        <w:pStyle w:val="TNCBodyText"/>
        <w:numPr>
          <w:ilvl w:val="0"/>
          <w:numId w:val="37"/>
        </w:numPr>
      </w:pPr>
      <w:r w:rsidRPr="00A97888">
        <w:t>Report unacceptable behaviour.</w:t>
      </w:r>
    </w:p>
    <w:p w14:paraId="52631FBB" w14:textId="5F134A4D" w:rsidR="0025723A" w:rsidRPr="00A97888" w:rsidRDefault="0025723A" w:rsidP="00355E45">
      <w:pPr>
        <w:pStyle w:val="TNCBodyText"/>
        <w:numPr>
          <w:ilvl w:val="0"/>
          <w:numId w:val="37"/>
        </w:numPr>
      </w:pPr>
      <w:r w:rsidRPr="00A97888">
        <w:t xml:space="preserve">Show respect for the school environment. </w:t>
      </w:r>
    </w:p>
    <w:p w14:paraId="02164478" w14:textId="65D98F9E" w:rsidR="00A042DD" w:rsidRPr="00A97888" w:rsidRDefault="00A042DD" w:rsidP="00355E45">
      <w:pPr>
        <w:pStyle w:val="TNCBodyText"/>
        <w:numPr>
          <w:ilvl w:val="0"/>
          <w:numId w:val="37"/>
        </w:numPr>
      </w:pPr>
      <w:r w:rsidRPr="00A97888">
        <w:t>Use ICT equipment in a safe manner outlined in the home school agreement.</w:t>
      </w:r>
    </w:p>
    <w:bookmarkEnd w:id="27"/>
    <w:p w14:paraId="2BC63C74" w14:textId="77777777" w:rsidR="00A042DD" w:rsidRPr="00A97888" w:rsidRDefault="00A042DD" w:rsidP="0025723A">
      <w:pPr>
        <w:pStyle w:val="TNCBodyText"/>
        <w:rPr>
          <w:b/>
          <w:bCs/>
        </w:rPr>
      </w:pPr>
    </w:p>
    <w:p w14:paraId="6C34D8A2" w14:textId="77777777" w:rsidR="00A042DD" w:rsidRPr="00A97888" w:rsidRDefault="00A042DD" w:rsidP="0025723A">
      <w:pPr>
        <w:pStyle w:val="TNCBodyText"/>
        <w:rPr>
          <w:b/>
          <w:bCs/>
        </w:rPr>
      </w:pPr>
    </w:p>
    <w:p w14:paraId="3FC51AC1" w14:textId="6F09F625" w:rsidR="0025723A" w:rsidRPr="00A97888" w:rsidRDefault="0025723A" w:rsidP="0025723A">
      <w:pPr>
        <w:pStyle w:val="TNCBodyText"/>
        <w:rPr>
          <w:b/>
          <w:bCs/>
        </w:rPr>
      </w:pPr>
      <w:r w:rsidRPr="00A97888">
        <w:rPr>
          <w:b/>
          <w:bCs/>
        </w:rPr>
        <w:t>Classroom rules and routines</w:t>
      </w:r>
    </w:p>
    <w:p w14:paraId="2A94C609" w14:textId="7C6675A8" w:rsidR="0025723A" w:rsidRPr="00A97888" w:rsidRDefault="0025723A" w:rsidP="0025723A">
      <w:pPr>
        <w:pStyle w:val="TNCBodyText"/>
      </w:pPr>
      <w:r w:rsidRPr="00A97888">
        <w:t xml:space="preserve">The school will have an established set of clear, comprehensive and enforceable classroom rules which define what is acceptable behaviour and what the consequences are if rules are not adhered to. Attention is given to how </w:t>
      </w:r>
      <w:r w:rsidRPr="00A97888">
        <w:lastRenderedPageBreak/>
        <w:t>rules are worded, such as the use of positive language rather than negative, e.g. “act respectfully towards your peers and teachers”, rather than “do not act disrespectfully towards your peers and teachers”.</w:t>
      </w:r>
      <w:r w:rsidR="00A042DD" w:rsidRPr="00A97888">
        <w:t xml:space="preserve">  The language of the Golden Rules will be used consistently.</w:t>
      </w:r>
    </w:p>
    <w:p w14:paraId="287E13C6" w14:textId="77777777" w:rsidR="0025723A" w:rsidRPr="00A97888" w:rsidRDefault="0025723A" w:rsidP="0025723A">
      <w:pPr>
        <w:pStyle w:val="TNCBodyText"/>
      </w:pPr>
      <w:r w:rsidRPr="00A97888">
        <w:t>The school will also have an established set of classroom routines to help pupils work well, in the understanding that behavioural problems can arise due to the lack of a consistent routine. This includes teachers ensuring that before lessons begin, they have the full attention of all pupils, then explaining the task clearly so all pupils understand what they are supposed to be doing.</w:t>
      </w:r>
    </w:p>
    <w:p w14:paraId="07C957DE" w14:textId="77777777" w:rsidR="0025723A" w:rsidRPr="00A97888" w:rsidRDefault="0025723A" w:rsidP="0025723A">
      <w:pPr>
        <w:pStyle w:val="TNCBodyText"/>
      </w:pPr>
      <w:r w:rsidRPr="00A97888">
        <w:t xml:space="preserve">The headteacher will ensure all teachers understand classroom rules and routines and how to enforce them, including any sanctions for not following the rules. </w:t>
      </w:r>
    </w:p>
    <w:p w14:paraId="523C9752" w14:textId="77777777" w:rsidR="0025723A" w:rsidRPr="00A97888" w:rsidRDefault="0025723A" w:rsidP="0025723A">
      <w:pPr>
        <w:pStyle w:val="TNCBodyText"/>
      </w:pPr>
      <w:r w:rsidRPr="00A97888">
        <w:t>Teachers will support pupils to understand and follow classroom rules and routines. Teachers will inform pupils of classroom rules and routines at the beginning of the academic year and revisit these daily. Where appropriate, teachers will explain the rationale behind the rules and routines to help pupils understand why they are needed, and will model rules and routines to ensure pupils understand them. Teachers will also explain clearly to pupils what will happen if they breach any classroom rules to ensure pupils are aware of the sanctions that may be imposed.</w:t>
      </w:r>
    </w:p>
    <w:p w14:paraId="7985FD0D" w14:textId="77777777" w:rsidR="0025723A" w:rsidRPr="00A97888" w:rsidRDefault="0025723A" w:rsidP="0025723A">
      <w:pPr>
        <w:pStyle w:val="TNCBodyText"/>
      </w:pPr>
      <w:r w:rsidRPr="00A97888">
        <w:t>To support pupils’ continued awareness and understanding of classroom rules and routines, teachers will reinforce them in a range of ways, e.g. placing posters of the rules on classroom walls and providing regular verbal reminders of the routines. Teachers will also ensure that classroom rules and routines remain consistent and are practised throughout the year to create a more productive and enjoyable environment.</w:t>
      </w:r>
    </w:p>
    <w:p w14:paraId="2449DAE1" w14:textId="77777777" w:rsidR="0025723A" w:rsidRPr="00A97888" w:rsidRDefault="0025723A" w:rsidP="0025723A">
      <w:pPr>
        <w:pStyle w:val="TNCBodyText"/>
      </w:pPr>
      <w:r w:rsidRPr="00A97888">
        <w:t xml:space="preserve">At the beginning of the school year, once the classroom rules have been devised, pupils will be provided with a classroom rules agreement which they are required to read and sign. All rules outlined in the </w:t>
      </w:r>
      <w:r w:rsidRPr="00A97888">
        <w:rPr>
          <w:bCs/>
        </w:rPr>
        <w:t>classroom rules agreement</w:t>
      </w:r>
      <w:r w:rsidRPr="00A97888">
        <w:t xml:space="preserve"> are applicable to pupils’ behaviour elsewhere on the school premises and outside of the school – teachers will ensure that pupils understand this.</w:t>
      </w:r>
    </w:p>
    <w:p w14:paraId="07C91871" w14:textId="72A8EC84" w:rsidR="00546A59" w:rsidRPr="00A97888" w:rsidRDefault="00546A59" w:rsidP="0025723A">
      <w:pPr>
        <w:pStyle w:val="TNCBodyText"/>
      </w:pPr>
      <w:r w:rsidRPr="00A97888">
        <w:t>Pupils will be confident in asking for help if they’re struggling to meet expectations of behaviour in the classroom. Individually targeted pastoral support will be provided to these pupils when necessary.</w:t>
      </w:r>
    </w:p>
    <w:p w14:paraId="405EA6A8" w14:textId="61684B4F" w:rsidR="0025723A" w:rsidRPr="00A97888" w:rsidRDefault="0025723A" w:rsidP="0025723A">
      <w:pPr>
        <w:pStyle w:val="TNCBodyText"/>
      </w:pPr>
      <w:r w:rsidRPr="00A97888">
        <w:t>For younger pupils, parents will read the classroom rules agreement with their child and sign it on their behalf.</w:t>
      </w:r>
    </w:p>
    <w:p w14:paraId="0A2C485C" w14:textId="77777777" w:rsidR="0025723A" w:rsidRPr="00A97888" w:rsidRDefault="0025723A" w:rsidP="0025723A">
      <w:pPr>
        <w:pStyle w:val="TNCBodyText"/>
      </w:pPr>
      <w:r w:rsidRPr="00A97888">
        <w:rPr>
          <w:b/>
          <w:bCs/>
        </w:rPr>
        <w:t>The classroom environment</w:t>
      </w:r>
    </w:p>
    <w:p w14:paraId="4ABDBF39" w14:textId="77777777" w:rsidR="0025723A" w:rsidRPr="00A97888" w:rsidRDefault="0025723A" w:rsidP="0025723A">
      <w:pPr>
        <w:pStyle w:val="TNCBodyText"/>
      </w:pPr>
      <w:r w:rsidRPr="00A97888">
        <w:t>The school understands that a well-structured classroom environment is paramount to preventing poor behaviour. This includes the teacher positioning themselves effectively within the classroom, e.g. wherever possible, teachers avoid standing with their backs to pupils and ensure they have full view of the room at all times.</w:t>
      </w:r>
    </w:p>
    <w:p w14:paraId="6C5DCA17" w14:textId="77777777" w:rsidR="0025723A" w:rsidRPr="00A97888" w:rsidRDefault="0025723A" w:rsidP="0025723A">
      <w:pPr>
        <w:pStyle w:val="TNCBodyText"/>
      </w:pPr>
      <w:r w:rsidRPr="00A97888">
        <w:t>Teachers will employ strategic seating arrangements to prevent poor behaviour and enable it to be noticed early, such as:</w:t>
      </w:r>
    </w:p>
    <w:p w14:paraId="651ED322" w14:textId="77777777" w:rsidR="0025723A" w:rsidRPr="00A97888" w:rsidRDefault="0025723A" w:rsidP="00355E45">
      <w:pPr>
        <w:pStyle w:val="TNCBodyText"/>
        <w:numPr>
          <w:ilvl w:val="0"/>
          <w:numId w:val="40"/>
        </w:numPr>
      </w:pPr>
      <w:r w:rsidRPr="00A97888">
        <w:t>Seating those who frequently model poor behaviour closest to, and facing, the teacher.</w:t>
      </w:r>
    </w:p>
    <w:p w14:paraId="6A96A613" w14:textId="77777777" w:rsidR="0025723A" w:rsidRPr="00A97888" w:rsidRDefault="0025723A" w:rsidP="00355E45">
      <w:pPr>
        <w:pStyle w:val="TNCBodyText"/>
        <w:numPr>
          <w:ilvl w:val="0"/>
          <w:numId w:val="40"/>
        </w:numPr>
      </w:pPr>
      <w:r w:rsidRPr="00A97888">
        <w:t>Seating those who frequently model poor behaviour away from each other.</w:t>
      </w:r>
    </w:p>
    <w:p w14:paraId="306E283B" w14:textId="77777777" w:rsidR="0025723A" w:rsidRPr="00A97888" w:rsidRDefault="0025723A" w:rsidP="00355E45">
      <w:pPr>
        <w:pStyle w:val="TNCBodyText"/>
        <w:numPr>
          <w:ilvl w:val="0"/>
          <w:numId w:val="40"/>
        </w:numPr>
      </w:pPr>
      <w:r w:rsidRPr="00A97888">
        <w:t>Ensuring the teacher can see pupils’ faces, that pupils can see one another, and that they can see the board.</w:t>
      </w:r>
    </w:p>
    <w:p w14:paraId="0D0A268B" w14:textId="77777777" w:rsidR="0025723A" w:rsidRPr="00A97888" w:rsidRDefault="0025723A" w:rsidP="00355E45">
      <w:pPr>
        <w:pStyle w:val="TNCBodyText"/>
        <w:numPr>
          <w:ilvl w:val="0"/>
          <w:numId w:val="40"/>
        </w:numPr>
      </w:pPr>
      <w:r w:rsidRPr="00A97888">
        <w:t>Ensuring the teacher can move around the room so that behaviour can be monitored effectively.</w:t>
      </w:r>
    </w:p>
    <w:p w14:paraId="5975646F" w14:textId="77777777" w:rsidR="0025723A" w:rsidRPr="00A97888" w:rsidRDefault="0025723A" w:rsidP="0025723A">
      <w:pPr>
        <w:pStyle w:val="TNCBodyText"/>
      </w:pPr>
      <w:r w:rsidRPr="00A97888">
        <w:rPr>
          <w:b/>
          <w:bCs/>
        </w:rPr>
        <w:lastRenderedPageBreak/>
        <w:t>Praise and rewards</w:t>
      </w:r>
    </w:p>
    <w:p w14:paraId="584AB746" w14:textId="77777777" w:rsidR="0025723A" w:rsidRPr="00A97888" w:rsidRDefault="0025723A" w:rsidP="0025723A">
      <w:pPr>
        <w:pStyle w:val="TNCBodyText"/>
      </w:pPr>
      <w:r w:rsidRPr="00A97888">
        <w:t>The school will recognise that praise is key to making pupils feel valued and ensuring that their work and efforts are celebrated. When giving praise, teachers will ensure:</w:t>
      </w:r>
    </w:p>
    <w:p w14:paraId="4565E899" w14:textId="77777777" w:rsidR="0025723A" w:rsidRPr="00A97888" w:rsidRDefault="0025723A" w:rsidP="00355E45">
      <w:pPr>
        <w:pStyle w:val="TNCBodyText"/>
        <w:numPr>
          <w:ilvl w:val="0"/>
          <w:numId w:val="39"/>
        </w:numPr>
      </w:pPr>
      <w:r w:rsidRPr="00A97888">
        <w:t>They define the behaviour that is being rewarded.</w:t>
      </w:r>
    </w:p>
    <w:p w14:paraId="71990C32" w14:textId="77777777" w:rsidR="0025723A" w:rsidRPr="00A97888" w:rsidRDefault="0025723A" w:rsidP="00355E45">
      <w:pPr>
        <w:pStyle w:val="TNCBodyText"/>
        <w:numPr>
          <w:ilvl w:val="0"/>
          <w:numId w:val="39"/>
        </w:numPr>
      </w:pPr>
      <w:r w:rsidRPr="00A97888">
        <w:t>The praise is given immediately following the desired behaviour.</w:t>
      </w:r>
    </w:p>
    <w:p w14:paraId="1775D978" w14:textId="77777777" w:rsidR="0025723A" w:rsidRPr="00A97888" w:rsidRDefault="0025723A" w:rsidP="00355E45">
      <w:pPr>
        <w:pStyle w:val="TNCBodyText"/>
        <w:numPr>
          <w:ilvl w:val="0"/>
          <w:numId w:val="39"/>
        </w:numPr>
      </w:pPr>
      <w:r w:rsidRPr="00A97888">
        <w:t>The way in which the praise is given is varied.</w:t>
      </w:r>
    </w:p>
    <w:p w14:paraId="1F249B73" w14:textId="77777777" w:rsidR="0025723A" w:rsidRPr="00A97888" w:rsidRDefault="0025723A" w:rsidP="00355E45">
      <w:pPr>
        <w:pStyle w:val="TNCBodyText"/>
        <w:numPr>
          <w:ilvl w:val="0"/>
          <w:numId w:val="39"/>
        </w:numPr>
      </w:pPr>
      <w:r w:rsidRPr="00A97888">
        <w:t>Praise is related to effort, rather than only to work produced.</w:t>
      </w:r>
    </w:p>
    <w:p w14:paraId="5A6C4FDC" w14:textId="77777777" w:rsidR="0025723A" w:rsidRPr="00A97888" w:rsidRDefault="0025723A" w:rsidP="00355E45">
      <w:pPr>
        <w:pStyle w:val="TNCBodyText"/>
        <w:numPr>
          <w:ilvl w:val="0"/>
          <w:numId w:val="39"/>
        </w:numPr>
      </w:pPr>
      <w:r w:rsidRPr="00A97888">
        <w:t>Perseverance and independence are encouraged.</w:t>
      </w:r>
    </w:p>
    <w:p w14:paraId="084096E6" w14:textId="77777777" w:rsidR="0025723A" w:rsidRPr="00A97888" w:rsidRDefault="0025723A" w:rsidP="00355E45">
      <w:pPr>
        <w:pStyle w:val="TNCBodyText"/>
        <w:numPr>
          <w:ilvl w:val="0"/>
          <w:numId w:val="39"/>
        </w:numPr>
      </w:pPr>
      <w:r w:rsidRPr="00A97888">
        <w:t>Praise is only given when a pupil’s efforts, work or behaviour need to be recognised, rather than continuously without reason.</w:t>
      </w:r>
    </w:p>
    <w:p w14:paraId="30E99F37" w14:textId="477F20D7" w:rsidR="0025723A" w:rsidRPr="00A97888" w:rsidRDefault="0025723A" w:rsidP="00355E45">
      <w:pPr>
        <w:pStyle w:val="TNCBodyText"/>
        <w:numPr>
          <w:ilvl w:val="0"/>
          <w:numId w:val="39"/>
        </w:numPr>
      </w:pPr>
      <w:r w:rsidRPr="00A97888">
        <w:t>The praise given is always sincere and is not followed with immediate criticism.</w:t>
      </w:r>
    </w:p>
    <w:p w14:paraId="731BC50C" w14:textId="16C62A27" w:rsidR="00B2684E" w:rsidRPr="00A97888" w:rsidRDefault="00B2684E" w:rsidP="00B2684E">
      <w:pPr>
        <w:pStyle w:val="TNCBodyText"/>
      </w:pPr>
      <w:r w:rsidRPr="00A97888">
        <w:t>At Denham Village School House points are given for showing the school values and demonstrating the Golden Rules through conduct.  The children are moved up on the chart when Values and Golden Rules are demonstrated in their work and actions within the class learning time.</w:t>
      </w:r>
    </w:p>
    <w:p w14:paraId="0D8DDA86" w14:textId="77777777" w:rsidR="0025723A" w:rsidRPr="00A97888" w:rsidRDefault="0025723A" w:rsidP="0025723A">
      <w:pPr>
        <w:pStyle w:val="TNCBodyText"/>
      </w:pPr>
      <w:r w:rsidRPr="00A97888">
        <w:t>Whilst it is important to receive praise from teachers, the school understands that peer praise is also effective for creating a positive, fun and supportive environment. Teachers will encourage pupils to praise one another, and praise another pupil to the teacher, if they see them modelling good behaviour.</w:t>
      </w:r>
    </w:p>
    <w:p w14:paraId="1604FC7B" w14:textId="77777777" w:rsidR="0025723A" w:rsidRPr="00A97888" w:rsidRDefault="0025723A" w:rsidP="0025723A">
      <w:pPr>
        <w:pStyle w:val="TNCBodyText"/>
      </w:pPr>
      <w:r w:rsidRPr="00A97888">
        <w:t>As with praise, the school understands that providing rewards after certain behaviour means that pupils are more likely to model the same behaviour again. For rewards to be effective, the school recognises that they need to be:</w:t>
      </w:r>
    </w:p>
    <w:p w14:paraId="5856BE31" w14:textId="77777777" w:rsidR="0025723A" w:rsidRPr="00A97888" w:rsidRDefault="0025723A" w:rsidP="00355E45">
      <w:pPr>
        <w:pStyle w:val="TNCBodyText"/>
        <w:numPr>
          <w:ilvl w:val="0"/>
          <w:numId w:val="38"/>
        </w:numPr>
      </w:pPr>
      <w:r w:rsidRPr="00A97888">
        <w:rPr>
          <w:b/>
          <w:bCs/>
        </w:rPr>
        <w:t>Immediate</w:t>
      </w:r>
      <w:r w:rsidRPr="00A97888">
        <w:t xml:space="preserve"> – immediately rewarded following good behaviour.</w:t>
      </w:r>
    </w:p>
    <w:p w14:paraId="12CB50E5" w14:textId="77777777" w:rsidR="0025723A" w:rsidRPr="00A97888" w:rsidRDefault="0025723A" w:rsidP="00355E45">
      <w:pPr>
        <w:pStyle w:val="TNCBodyText"/>
        <w:numPr>
          <w:ilvl w:val="0"/>
          <w:numId w:val="38"/>
        </w:numPr>
      </w:pPr>
      <w:r w:rsidRPr="00A97888">
        <w:rPr>
          <w:b/>
          <w:bCs/>
        </w:rPr>
        <w:t xml:space="preserve">Consistent </w:t>
      </w:r>
      <w:r w:rsidRPr="00A97888">
        <w:t>– consistently rewarded to maintain the behaviour.</w:t>
      </w:r>
    </w:p>
    <w:p w14:paraId="1CEB14AB" w14:textId="77777777" w:rsidR="0025723A" w:rsidRPr="00A97888" w:rsidRDefault="0025723A" w:rsidP="00355E45">
      <w:pPr>
        <w:pStyle w:val="TNCBodyText"/>
        <w:numPr>
          <w:ilvl w:val="0"/>
          <w:numId w:val="38"/>
        </w:numPr>
      </w:pPr>
      <w:r w:rsidRPr="00A97888">
        <w:rPr>
          <w:b/>
          <w:bCs/>
        </w:rPr>
        <w:t>Achievable</w:t>
      </w:r>
      <w:r w:rsidRPr="00A97888">
        <w:t xml:space="preserve"> – keeping rewards achievable to maintain attention and motivation.</w:t>
      </w:r>
    </w:p>
    <w:p w14:paraId="0184B5CC" w14:textId="77777777" w:rsidR="0025723A" w:rsidRPr="00A97888" w:rsidRDefault="0025723A" w:rsidP="00355E45">
      <w:pPr>
        <w:pStyle w:val="TNCBodyText"/>
        <w:numPr>
          <w:ilvl w:val="0"/>
          <w:numId w:val="38"/>
        </w:numPr>
      </w:pPr>
      <w:r w:rsidRPr="00A97888">
        <w:rPr>
          <w:b/>
          <w:bCs/>
        </w:rPr>
        <w:t>Fair</w:t>
      </w:r>
      <w:r w:rsidRPr="00A97888">
        <w:t xml:space="preserve"> – making sure all pupils are fairly rewarded.</w:t>
      </w:r>
    </w:p>
    <w:p w14:paraId="5B3F0622" w14:textId="77777777" w:rsidR="0025723A" w:rsidRPr="00A97888" w:rsidRDefault="0025723A" w:rsidP="0025723A">
      <w:pPr>
        <w:pStyle w:val="TNCBodyText"/>
      </w:pPr>
      <w:r w:rsidRPr="00A97888">
        <w:t>Rewards for good behaviour will include, but are not limited to:</w:t>
      </w:r>
    </w:p>
    <w:p w14:paraId="1BDB3AF2" w14:textId="77777777" w:rsidR="0025723A" w:rsidRPr="00A97888" w:rsidRDefault="0025723A" w:rsidP="00355E45">
      <w:pPr>
        <w:pStyle w:val="TNCBodyText"/>
        <w:numPr>
          <w:ilvl w:val="0"/>
          <w:numId w:val="35"/>
        </w:numPr>
      </w:pPr>
      <w:r w:rsidRPr="00A97888">
        <w:t>Verbal praise</w:t>
      </w:r>
    </w:p>
    <w:p w14:paraId="447106C4" w14:textId="3EB12B29" w:rsidR="0025723A" w:rsidRPr="00A97888" w:rsidRDefault="0025723A" w:rsidP="00355E45">
      <w:pPr>
        <w:pStyle w:val="TNCBodyText"/>
        <w:numPr>
          <w:ilvl w:val="0"/>
          <w:numId w:val="35"/>
        </w:numPr>
      </w:pPr>
      <w:r w:rsidRPr="00A97888">
        <w:t>Communicating praise to parents</w:t>
      </w:r>
      <w:r w:rsidR="00B2684E" w:rsidRPr="00A97888">
        <w:t xml:space="preserve"> through school planner and Pot of Gold Stickers,</w:t>
      </w:r>
    </w:p>
    <w:p w14:paraId="3F1D7787" w14:textId="77777777" w:rsidR="0025723A" w:rsidRPr="00A97888" w:rsidRDefault="0025723A" w:rsidP="00355E45">
      <w:pPr>
        <w:pStyle w:val="TNCBodyText"/>
        <w:numPr>
          <w:ilvl w:val="0"/>
          <w:numId w:val="35"/>
        </w:numPr>
      </w:pPr>
      <w:r w:rsidRPr="00A97888">
        <w:t>Certificates, prize ceremonies and special assemblies</w:t>
      </w:r>
    </w:p>
    <w:p w14:paraId="687F4637" w14:textId="77777777" w:rsidR="0025723A" w:rsidRPr="00A97888" w:rsidRDefault="0025723A" w:rsidP="00355E45">
      <w:pPr>
        <w:pStyle w:val="TNCBodyText"/>
        <w:numPr>
          <w:ilvl w:val="0"/>
          <w:numId w:val="35"/>
        </w:numPr>
      </w:pPr>
      <w:r w:rsidRPr="00A97888">
        <w:t>Positions of responsibility, e.g. being entrusted with a particular project</w:t>
      </w:r>
    </w:p>
    <w:p w14:paraId="75B59374" w14:textId="174B86CD" w:rsidR="0025723A" w:rsidRPr="00A97888" w:rsidRDefault="0025723A" w:rsidP="00B2684E">
      <w:pPr>
        <w:pStyle w:val="TNCBodyText"/>
      </w:pPr>
    </w:p>
    <w:p w14:paraId="53EB9DE9" w14:textId="33E72260" w:rsidR="00B67DE9" w:rsidRPr="00A97888" w:rsidRDefault="00B67DE9" w:rsidP="00FE71AA">
      <w:pPr>
        <w:pStyle w:val="Heading2"/>
        <w:rPr>
          <w:rFonts w:asciiTheme="minorHAnsi" w:hAnsiTheme="minorHAnsi" w:hint="eastAsia"/>
          <w:color w:val="auto"/>
          <w:sz w:val="28"/>
          <w:szCs w:val="28"/>
          <w:u w:val="single"/>
        </w:rPr>
      </w:pPr>
      <w:bookmarkStart w:id="28" w:name="_Effective_pupil_support"/>
      <w:bookmarkEnd w:id="28"/>
      <w:r w:rsidRPr="00A97888">
        <w:rPr>
          <w:rFonts w:asciiTheme="minorHAnsi" w:hAnsiTheme="minorHAnsi"/>
          <w:color w:val="auto"/>
          <w:sz w:val="28"/>
          <w:szCs w:val="28"/>
          <w:u w:val="single"/>
        </w:rPr>
        <w:lastRenderedPageBreak/>
        <w:t>Effective pupil support</w:t>
      </w:r>
    </w:p>
    <w:p w14:paraId="48E46080" w14:textId="77777777" w:rsidR="00355E45" w:rsidRPr="00A97888" w:rsidRDefault="00355E45" w:rsidP="00355E45">
      <w:pPr>
        <w:pStyle w:val="TNCBodyText"/>
      </w:pPr>
      <w:r w:rsidRPr="00A97888">
        <w:t>The school recognises that the core purpose of providing alternative provision for pupils who struggle to meet expected standards of behaviour is to successfully integrate them back into the regular classroom environment. Alternative provision may also be required for pupils with additional needs.</w:t>
      </w:r>
    </w:p>
    <w:p w14:paraId="7C56F1ED" w14:textId="77777777" w:rsidR="00355E45" w:rsidRPr="00A97888" w:rsidRDefault="00355E45" w:rsidP="00355E45">
      <w:pPr>
        <w:pStyle w:val="TNCBodyText"/>
      </w:pPr>
      <w:r w:rsidRPr="00A97888">
        <w:t>Designated wellbeing staff will have clearly defined responsibilities, enabling pupils to receive the most effective support. Designated wellbeing staff will also have an accurate view of the needs of identified pupils.</w:t>
      </w:r>
    </w:p>
    <w:p w14:paraId="424C335C" w14:textId="2E8C12BA" w:rsidR="00B67DE9" w:rsidRPr="00A97888" w:rsidRDefault="00355E45" w:rsidP="00355E45">
      <w:pPr>
        <w:pStyle w:val="TNCBodyText"/>
      </w:pPr>
      <w:r w:rsidRPr="00A97888">
        <w:t>Designated staff will engage with external partners and specialist agencies to access further appropriate support when required.</w:t>
      </w:r>
    </w:p>
    <w:p w14:paraId="171D7B57" w14:textId="34A1DED9" w:rsidR="00564D56" w:rsidRPr="00A97888" w:rsidRDefault="0025723A" w:rsidP="0025723A">
      <w:pPr>
        <w:pStyle w:val="Heading2"/>
        <w:rPr>
          <w:rFonts w:asciiTheme="minorHAnsi" w:hAnsiTheme="minorHAnsi" w:hint="eastAsia"/>
          <w:color w:val="auto"/>
          <w:sz w:val="28"/>
          <w:szCs w:val="28"/>
          <w:u w:val="single"/>
        </w:rPr>
      </w:pPr>
      <w:bookmarkStart w:id="29" w:name="_Behaviour_outside_of"/>
      <w:bookmarkEnd w:id="29"/>
      <w:r w:rsidRPr="00A97888">
        <w:rPr>
          <w:rFonts w:asciiTheme="minorHAnsi" w:hAnsiTheme="minorHAnsi"/>
          <w:color w:val="auto"/>
          <w:sz w:val="28"/>
          <w:szCs w:val="28"/>
          <w:u w:val="single"/>
        </w:rPr>
        <w:t>Behaviour outside of school premises</w:t>
      </w:r>
    </w:p>
    <w:p w14:paraId="4050C314" w14:textId="77777777" w:rsidR="000346BB" w:rsidRPr="00A97888" w:rsidRDefault="000346BB" w:rsidP="000346BB">
      <w:pPr>
        <w:pStyle w:val="TNCBodyText"/>
      </w:pPr>
      <w:r w:rsidRPr="00A97888">
        <w:t xml:space="preserve">Pupils at the school must agree to represent the school in a positive manner. The guidance laid out in the </w:t>
      </w:r>
      <w:r w:rsidRPr="00A97888">
        <w:rPr>
          <w:bCs/>
        </w:rPr>
        <w:t>Pupil Code of Conduct</w:t>
      </w:r>
      <w:r w:rsidRPr="00A97888">
        <w:t xml:space="preserve"> will apply both inside school and out in the wider community, particularly if the pupil is dressed in school uniform.</w:t>
      </w:r>
    </w:p>
    <w:p w14:paraId="7558ADC7" w14:textId="77777777" w:rsidR="000346BB" w:rsidRPr="00A97888" w:rsidRDefault="000346BB" w:rsidP="000346BB">
      <w:pPr>
        <w:pStyle w:val="TNCBodyText"/>
      </w:pPr>
      <w:r w:rsidRPr="00A97888">
        <w:t>Staff can sanction pupils for misbehaviour outside of the school premises, including conduct online, provided the pupil is:</w:t>
      </w:r>
    </w:p>
    <w:p w14:paraId="660FB17D" w14:textId="77777777" w:rsidR="000346BB" w:rsidRPr="00A97888" w:rsidRDefault="000346BB" w:rsidP="00355E45">
      <w:pPr>
        <w:pStyle w:val="TNCBodyText"/>
        <w:numPr>
          <w:ilvl w:val="0"/>
          <w:numId w:val="41"/>
        </w:numPr>
      </w:pPr>
      <w:r w:rsidRPr="00A97888">
        <w:t>Wearing school uniform.</w:t>
      </w:r>
    </w:p>
    <w:p w14:paraId="0318EE8B" w14:textId="77777777" w:rsidR="000346BB" w:rsidRPr="00A97888" w:rsidRDefault="000346BB" w:rsidP="00355E45">
      <w:pPr>
        <w:pStyle w:val="TNCBodyText"/>
        <w:numPr>
          <w:ilvl w:val="0"/>
          <w:numId w:val="41"/>
        </w:numPr>
      </w:pPr>
      <w:r w:rsidRPr="00A97888">
        <w:t>Travelling to or from school.</w:t>
      </w:r>
    </w:p>
    <w:p w14:paraId="6E83EDB6" w14:textId="77777777" w:rsidR="000346BB" w:rsidRPr="00A97888" w:rsidRDefault="000346BB" w:rsidP="00355E45">
      <w:pPr>
        <w:pStyle w:val="TNCBodyText"/>
        <w:numPr>
          <w:ilvl w:val="0"/>
          <w:numId w:val="41"/>
        </w:numPr>
      </w:pPr>
      <w:r w:rsidRPr="00A97888">
        <w:t>Taking part in any school-related activity.</w:t>
      </w:r>
    </w:p>
    <w:p w14:paraId="56434732" w14:textId="77777777" w:rsidR="000346BB" w:rsidRPr="00A97888" w:rsidRDefault="000346BB" w:rsidP="00355E45">
      <w:pPr>
        <w:pStyle w:val="TNCBodyText"/>
        <w:numPr>
          <w:ilvl w:val="0"/>
          <w:numId w:val="41"/>
        </w:numPr>
      </w:pPr>
      <w:r w:rsidRPr="00A97888">
        <w:t>In any way identifiable as being a pupil at the school.</w:t>
      </w:r>
    </w:p>
    <w:p w14:paraId="6E0F1F1B" w14:textId="77777777" w:rsidR="000346BB" w:rsidRPr="00A97888" w:rsidRDefault="000346BB" w:rsidP="000346BB">
      <w:pPr>
        <w:pStyle w:val="TNCBodyText"/>
      </w:pPr>
      <w:r w:rsidRPr="00A97888">
        <w:t>Staff may also sanction pupils for misbehaviour outside the school premises, including conduct online, that:</w:t>
      </w:r>
    </w:p>
    <w:p w14:paraId="552935C2" w14:textId="77777777" w:rsidR="000346BB" w:rsidRPr="00A97888" w:rsidRDefault="000346BB" w:rsidP="00355E45">
      <w:pPr>
        <w:pStyle w:val="TNCBodyText"/>
        <w:numPr>
          <w:ilvl w:val="0"/>
          <w:numId w:val="42"/>
        </w:numPr>
      </w:pPr>
      <w:r w:rsidRPr="00A97888">
        <w:t>Could negatively affect the reputation of the school.</w:t>
      </w:r>
    </w:p>
    <w:p w14:paraId="2900437F" w14:textId="77777777" w:rsidR="000346BB" w:rsidRPr="00A97888" w:rsidRDefault="000346BB" w:rsidP="00355E45">
      <w:pPr>
        <w:pStyle w:val="TNCBodyText"/>
        <w:numPr>
          <w:ilvl w:val="0"/>
          <w:numId w:val="42"/>
        </w:numPr>
      </w:pPr>
      <w:r w:rsidRPr="00A97888">
        <w:t>Could pose a threat to another pupil, a member of staff at the school, or a member of the public.</w:t>
      </w:r>
    </w:p>
    <w:p w14:paraId="0A2A27D2" w14:textId="77777777" w:rsidR="000346BB" w:rsidRPr="00A97888" w:rsidRDefault="000346BB" w:rsidP="00355E45">
      <w:pPr>
        <w:pStyle w:val="TNCBodyText"/>
        <w:numPr>
          <w:ilvl w:val="0"/>
          <w:numId w:val="42"/>
        </w:numPr>
      </w:pPr>
      <w:r w:rsidRPr="00A97888">
        <w:t>Could have repercussions for the orderly running of the school.</w:t>
      </w:r>
    </w:p>
    <w:p w14:paraId="0E465E1C" w14:textId="37AA51F4" w:rsidR="000346BB" w:rsidRPr="00A97888" w:rsidRDefault="000346BB" w:rsidP="000346BB">
      <w:pPr>
        <w:pStyle w:val="TNCBodyText"/>
        <w:rPr>
          <w:bCs/>
        </w:rPr>
      </w:pPr>
      <w:r w:rsidRPr="00A97888">
        <w:t>Any bullying, including cyberbullying</w:t>
      </w:r>
      <w:r w:rsidR="00A26475" w:rsidRPr="00A97888">
        <w:t xml:space="preserve"> (which may include messages or images generated using AI)</w:t>
      </w:r>
      <w:r w:rsidRPr="00A97888">
        <w:t xml:space="preserve">, witnessed outside of the school premises and reported to the school will be dealt with in accordance with the </w:t>
      </w:r>
      <w:r w:rsidRPr="00A97888">
        <w:rPr>
          <w:bCs/>
        </w:rPr>
        <w:t xml:space="preserve">Anti-bullying Policy. </w:t>
      </w:r>
    </w:p>
    <w:p w14:paraId="3C952234" w14:textId="77777777" w:rsidR="000346BB" w:rsidRPr="00A97888" w:rsidRDefault="000346BB" w:rsidP="000346BB">
      <w:pPr>
        <w:pStyle w:val="TNCBodyText"/>
        <w:rPr>
          <w:bCs/>
        </w:rPr>
      </w:pPr>
      <w:r w:rsidRPr="00A97888">
        <w:rPr>
          <w:bCs/>
        </w:rPr>
        <w:t>The school will impose the same sanctions for bullying incidents and non-criminal misbehaviour witnessed or reported outside of the school premises as would be imposed for the same behaviour conducted on school premises. In all cases of unacceptable behaviour outside of the school premises, staff will only impose sanctions once the pupil has returned to the school premises or when under the supervision of a member of staff.</w:t>
      </w:r>
    </w:p>
    <w:p w14:paraId="404DEA0D" w14:textId="77777777" w:rsidR="000346BB" w:rsidRPr="00A97888" w:rsidRDefault="000346BB" w:rsidP="000346BB">
      <w:pPr>
        <w:pStyle w:val="TNCBodyText"/>
      </w:pPr>
      <w:r w:rsidRPr="00A97888">
        <w:rPr>
          <w:bCs/>
        </w:rPr>
        <w:t>Complaints from members of the public about the behaviour of pupils from the school are taken very seriously and will be dealt with in accordance with the Complaints Procedures Policy</w:t>
      </w:r>
      <w:r w:rsidRPr="00A97888">
        <w:t>.</w:t>
      </w:r>
    </w:p>
    <w:p w14:paraId="1FB95D48" w14:textId="3B7E4732" w:rsidR="0025723A" w:rsidRPr="00A97888" w:rsidRDefault="000346BB" w:rsidP="000346BB">
      <w:pPr>
        <w:pStyle w:val="Heading2"/>
        <w:rPr>
          <w:rFonts w:asciiTheme="minorHAnsi" w:hAnsiTheme="minorHAnsi" w:hint="eastAsia"/>
          <w:color w:val="auto"/>
          <w:sz w:val="28"/>
          <w:szCs w:val="28"/>
          <w:u w:val="single"/>
        </w:rPr>
      </w:pPr>
      <w:bookmarkStart w:id="30" w:name="_Data_collection_and"/>
      <w:bookmarkEnd w:id="30"/>
      <w:r w:rsidRPr="00A97888">
        <w:rPr>
          <w:rFonts w:asciiTheme="minorHAnsi" w:hAnsiTheme="minorHAnsi"/>
          <w:color w:val="auto"/>
          <w:sz w:val="28"/>
          <w:szCs w:val="28"/>
          <w:u w:val="single"/>
        </w:rPr>
        <w:t>Data collection and behaviour evaluation</w:t>
      </w:r>
    </w:p>
    <w:p w14:paraId="290081F1" w14:textId="77777777" w:rsidR="00316C38" w:rsidRPr="00A97888" w:rsidRDefault="00316C38" w:rsidP="00316C38">
      <w:pPr>
        <w:pStyle w:val="TNCBodyText"/>
      </w:pPr>
      <w:r w:rsidRPr="00A97888">
        <w:t>The school will collect data from the following sources:</w:t>
      </w:r>
    </w:p>
    <w:p w14:paraId="1385B380" w14:textId="1BFEFC22" w:rsidR="00316C38" w:rsidRPr="00A97888" w:rsidRDefault="00316C38" w:rsidP="00355E45">
      <w:pPr>
        <w:pStyle w:val="TNCBodyText"/>
        <w:numPr>
          <w:ilvl w:val="0"/>
          <w:numId w:val="43"/>
        </w:numPr>
      </w:pPr>
      <w:r w:rsidRPr="00A97888">
        <w:lastRenderedPageBreak/>
        <w:t>Behaviour incident data, including on removal from the classroom</w:t>
      </w:r>
    </w:p>
    <w:p w14:paraId="0B43EAC7" w14:textId="558CE9D2" w:rsidR="00316C38" w:rsidRPr="00A97888" w:rsidRDefault="00316C38" w:rsidP="00355E45">
      <w:pPr>
        <w:pStyle w:val="TNCBodyText"/>
        <w:numPr>
          <w:ilvl w:val="0"/>
          <w:numId w:val="43"/>
        </w:numPr>
      </w:pPr>
      <w:r w:rsidRPr="00A97888">
        <w:t>Attendance, permanent exclusion and suspension data</w:t>
      </w:r>
    </w:p>
    <w:p w14:paraId="47928D63" w14:textId="7358465A" w:rsidR="00316C38" w:rsidRPr="00A97888" w:rsidRDefault="00316C38" w:rsidP="00355E45">
      <w:pPr>
        <w:pStyle w:val="TNCBodyText"/>
        <w:numPr>
          <w:ilvl w:val="0"/>
          <w:numId w:val="43"/>
        </w:numPr>
      </w:pPr>
      <w:r w:rsidRPr="00A97888">
        <w:t>Use of pupil support units, off-site directions and managed moves</w:t>
      </w:r>
    </w:p>
    <w:p w14:paraId="5C46F88A" w14:textId="1E3E4CBA" w:rsidR="00316C38" w:rsidRPr="00A97888" w:rsidRDefault="00316C38" w:rsidP="00355E45">
      <w:pPr>
        <w:pStyle w:val="TNCBodyText"/>
        <w:numPr>
          <w:ilvl w:val="0"/>
          <w:numId w:val="43"/>
        </w:numPr>
      </w:pPr>
      <w:r w:rsidRPr="00A97888">
        <w:t>Incidents of searching, screening and confiscation</w:t>
      </w:r>
    </w:p>
    <w:p w14:paraId="29B99D5A" w14:textId="5217741F" w:rsidR="00316C38" w:rsidRPr="00A97888" w:rsidRDefault="00316C38" w:rsidP="00355E45">
      <w:pPr>
        <w:pStyle w:val="TNCBodyText"/>
        <w:numPr>
          <w:ilvl w:val="0"/>
          <w:numId w:val="43"/>
        </w:numPr>
      </w:pPr>
      <w:r w:rsidRPr="00A97888">
        <w:t>Anonymous surveys for staff, pupils, governors, and other stakeholders on their perceptions and experiences of the school behaviour culture</w:t>
      </w:r>
    </w:p>
    <w:p w14:paraId="68CE9D08" w14:textId="1048A698" w:rsidR="00B51FF3" w:rsidRPr="00A97888" w:rsidRDefault="00B51FF3" w:rsidP="00355E45">
      <w:pPr>
        <w:pStyle w:val="TNCBodyText"/>
        <w:numPr>
          <w:ilvl w:val="0"/>
          <w:numId w:val="43"/>
        </w:numPr>
      </w:pPr>
      <w:r w:rsidRPr="00A97888">
        <w:t>Regular internal monitoring of behaviour data.</w:t>
      </w:r>
    </w:p>
    <w:p w14:paraId="61B55C27" w14:textId="50D649A8" w:rsidR="000346BB" w:rsidRPr="00A97888" w:rsidRDefault="00316C38" w:rsidP="00316C38">
      <w:pPr>
        <w:pStyle w:val="TNCBodyText"/>
      </w:pPr>
      <w:r w:rsidRPr="00A97888">
        <w:t xml:space="preserve">The data will be monitored and objectively analysed </w:t>
      </w:r>
      <w:r w:rsidRPr="00A97888">
        <w:rPr>
          <w:bCs/>
        </w:rPr>
        <w:t>termly</w:t>
      </w:r>
      <w:r w:rsidRPr="00A97888">
        <w:t xml:space="preserve"> by the headteacher and the SLT. Attempts will be made to identify possible factors contributing to the behaviour, any system problems or inadequacies with existing support. The data will also be analysed considering the protected characteristics under the Equality Act 2010 to inform school policies and practice.</w:t>
      </w:r>
    </w:p>
    <w:p w14:paraId="5BC9A802" w14:textId="6B47DB1D" w:rsidR="00A605FE" w:rsidRPr="00A97888" w:rsidRDefault="00A605FE" w:rsidP="00316C38">
      <w:pPr>
        <w:pStyle w:val="TNCBodyText"/>
      </w:pPr>
      <w:r w:rsidRPr="00A97888">
        <w:t>Staff will help to paint a whole-school picture of an effective behaviour culture by being held accountable for their part in maintaining the school’s behaviour systems and processes.</w:t>
      </w:r>
    </w:p>
    <w:p w14:paraId="1D4B80E2" w14:textId="4D3C6E7F" w:rsidR="00316C38" w:rsidRPr="00A97888" w:rsidRDefault="00316C38" w:rsidP="00316C38">
      <w:pPr>
        <w:pStyle w:val="Heading2"/>
        <w:rPr>
          <w:rFonts w:asciiTheme="minorHAnsi" w:hAnsiTheme="minorHAnsi" w:hint="eastAsia"/>
          <w:color w:val="auto"/>
          <w:sz w:val="28"/>
          <w:szCs w:val="28"/>
          <w:u w:val="single"/>
        </w:rPr>
      </w:pPr>
      <w:bookmarkStart w:id="31" w:name="_Monitoring_and_review"/>
      <w:bookmarkEnd w:id="31"/>
      <w:r w:rsidRPr="00A97888">
        <w:rPr>
          <w:rFonts w:asciiTheme="minorHAnsi" w:hAnsiTheme="minorHAnsi"/>
          <w:color w:val="auto"/>
          <w:sz w:val="28"/>
          <w:szCs w:val="28"/>
          <w:u w:val="single"/>
        </w:rPr>
        <w:t>Monitoring and review</w:t>
      </w:r>
    </w:p>
    <w:p w14:paraId="2C1CAE4E" w14:textId="77777777" w:rsidR="002A6F84" w:rsidRPr="00A97888" w:rsidRDefault="002A6F84" w:rsidP="002A6F84">
      <w:pPr>
        <w:pStyle w:val="TNCBodyText"/>
      </w:pPr>
      <w:r w:rsidRPr="00A97888">
        <w:t xml:space="preserve">This policy will be reviewed by the headteacher and senior mental health lead on an </w:t>
      </w:r>
      <w:r w:rsidRPr="00A97888">
        <w:rPr>
          <w:bCs/>
        </w:rPr>
        <w:t>annual</w:t>
      </w:r>
      <w:r w:rsidRPr="00A97888">
        <w:rPr>
          <w:b/>
          <w:bCs/>
          <w:color w:val="398AFF" w:themeColor="accent4"/>
          <w:u w:val="single"/>
        </w:rPr>
        <w:t xml:space="preserve"> </w:t>
      </w:r>
      <w:r w:rsidRPr="00A97888">
        <w:t>basis; they will make any necessary changes and communicate these to all members of staff and relevant stakeholders.</w:t>
      </w:r>
    </w:p>
    <w:p w14:paraId="6357BA1B" w14:textId="77777777" w:rsidR="002A6F84" w:rsidRPr="00A97888" w:rsidRDefault="002A6F84" w:rsidP="002A6F84">
      <w:pPr>
        <w:pStyle w:val="TNCBodyText"/>
      </w:pPr>
      <w:r w:rsidRPr="00A97888">
        <w:t>This policy will be made available for Ofsted inspections and reviews by the lead inspector, upon request.</w:t>
      </w:r>
    </w:p>
    <w:p w14:paraId="03A4B134" w14:textId="50388EFE" w:rsidR="00316C38" w:rsidRPr="00A97888" w:rsidRDefault="002A6F84" w:rsidP="002A6F84">
      <w:pPr>
        <w:pStyle w:val="TNCBodyText"/>
      </w:pPr>
      <w:r w:rsidRPr="00A97888">
        <w:t>The next scheduled review date for this policy i</w:t>
      </w:r>
      <w:r w:rsidR="00B51FF3" w:rsidRPr="00A97888">
        <w:t>s September 2026</w:t>
      </w:r>
    </w:p>
    <w:p w14:paraId="24D27E2B" w14:textId="3A3EED92" w:rsidR="000F6499" w:rsidRPr="00A97888" w:rsidRDefault="000F6499" w:rsidP="002A6F84">
      <w:pPr>
        <w:pStyle w:val="TNCBodyText"/>
      </w:pPr>
    </w:p>
    <w:p w14:paraId="1B2CCB7D" w14:textId="20873EE6" w:rsidR="000F6499" w:rsidRPr="00A97888" w:rsidRDefault="000F6499" w:rsidP="002A6F84">
      <w:pPr>
        <w:pStyle w:val="TNCBodyText"/>
      </w:pPr>
    </w:p>
    <w:p w14:paraId="7F84B1C7" w14:textId="20A51049" w:rsidR="000F6499" w:rsidRPr="00A97888" w:rsidRDefault="000F6499" w:rsidP="002A6F84">
      <w:pPr>
        <w:pStyle w:val="TNCBodyText"/>
      </w:pPr>
    </w:p>
    <w:p w14:paraId="776E970F" w14:textId="68A612C8" w:rsidR="000F6499" w:rsidRPr="00A97888" w:rsidRDefault="000F6499" w:rsidP="002A6F84">
      <w:pPr>
        <w:pStyle w:val="TNCBodyText"/>
      </w:pPr>
    </w:p>
    <w:p w14:paraId="462B7812" w14:textId="0CAA1638" w:rsidR="000F6499" w:rsidRPr="00A97888" w:rsidRDefault="000F6499" w:rsidP="002A6F84">
      <w:pPr>
        <w:pStyle w:val="TNCBodyText"/>
      </w:pPr>
    </w:p>
    <w:p w14:paraId="7423275A" w14:textId="03A98CB4" w:rsidR="000F6499" w:rsidRPr="00A97888" w:rsidRDefault="000F6499" w:rsidP="002A6F84">
      <w:pPr>
        <w:pStyle w:val="TNCBodyText"/>
      </w:pPr>
    </w:p>
    <w:p w14:paraId="1A87832D" w14:textId="5BC00826" w:rsidR="000F6499" w:rsidRPr="00A97888" w:rsidRDefault="000F6499" w:rsidP="002A6F84">
      <w:pPr>
        <w:pStyle w:val="TNCBodyText"/>
      </w:pPr>
    </w:p>
    <w:p w14:paraId="7105797C" w14:textId="7A128886" w:rsidR="000F6499" w:rsidRPr="00A97888" w:rsidRDefault="000F6499" w:rsidP="002A6F84">
      <w:pPr>
        <w:pStyle w:val="TNCBodyText"/>
      </w:pPr>
    </w:p>
    <w:p w14:paraId="340C6DE6" w14:textId="5BE0D5B6" w:rsidR="000F6499" w:rsidRPr="00A97888" w:rsidRDefault="000F6499" w:rsidP="002A6F84">
      <w:pPr>
        <w:pStyle w:val="TNCBodyText"/>
      </w:pPr>
    </w:p>
    <w:p w14:paraId="5B739A0E" w14:textId="7CE9FD59" w:rsidR="000F6499" w:rsidRPr="00A97888" w:rsidRDefault="000F6499" w:rsidP="002A6F84">
      <w:pPr>
        <w:pStyle w:val="TNCBodyText"/>
      </w:pPr>
    </w:p>
    <w:p w14:paraId="37A93F9C" w14:textId="72FA1C4F" w:rsidR="000F6499" w:rsidRPr="00A97888" w:rsidRDefault="000F6499" w:rsidP="002A6F84">
      <w:pPr>
        <w:pStyle w:val="TNCBodyText"/>
      </w:pPr>
    </w:p>
    <w:p w14:paraId="001CFE56" w14:textId="4EC58634" w:rsidR="000F6499" w:rsidRDefault="000F6499" w:rsidP="002A6F84">
      <w:pPr>
        <w:pStyle w:val="TNCBodyText"/>
      </w:pPr>
      <w:r w:rsidRPr="000F6499">
        <w:rPr>
          <w:noProof/>
          <w:lang w:eastAsia="en-GB"/>
        </w:rPr>
        <w:lastRenderedPageBreak/>
        <w:drawing>
          <wp:inline distT="0" distB="0" distL="0" distR="0" wp14:anchorId="0ABA45EC" wp14:editId="298FFE2A">
            <wp:extent cx="6545249" cy="7994210"/>
            <wp:effectExtent l="0" t="0" r="825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569531" cy="8023868"/>
                    </a:xfrm>
                    <a:prstGeom prst="rect">
                      <a:avLst/>
                    </a:prstGeom>
                  </pic:spPr>
                </pic:pic>
              </a:graphicData>
            </a:graphic>
          </wp:inline>
        </w:drawing>
      </w:r>
      <w:bookmarkStart w:id="32" w:name="_GoBack"/>
      <w:bookmarkEnd w:id="32"/>
    </w:p>
    <w:p w14:paraId="1B60444B" w14:textId="5728BD99" w:rsidR="00B51FF3" w:rsidRDefault="00B51FF3" w:rsidP="002A6F84">
      <w:pPr>
        <w:pStyle w:val="TNCBodyText"/>
      </w:pPr>
    </w:p>
    <w:p w14:paraId="38824D80" w14:textId="77777777" w:rsidR="000F6499" w:rsidRDefault="000F6499" w:rsidP="000F6499">
      <w:pPr>
        <w:pStyle w:val="Heading1"/>
        <w:rPr>
          <w:rFonts w:asciiTheme="minorHAnsi" w:eastAsiaTheme="minorHAnsi" w:hAnsiTheme="minorHAnsi" w:cstheme="minorBidi"/>
          <w:color w:val="auto"/>
          <w:sz w:val="22"/>
          <w:szCs w:val="22"/>
        </w:rPr>
      </w:pPr>
      <w:bookmarkStart w:id="33" w:name="_Behaviour_incident_form"/>
      <w:bookmarkStart w:id="34" w:name="_Behaviour_management_observations"/>
      <w:bookmarkEnd w:id="33"/>
      <w:bookmarkEnd w:id="34"/>
    </w:p>
    <w:p w14:paraId="3E6A63D7" w14:textId="7A5FD304" w:rsidR="000F6499" w:rsidRDefault="000F6499" w:rsidP="000F6499">
      <w:pPr>
        <w:pStyle w:val="Heading1"/>
      </w:pPr>
      <w:r w:rsidRPr="00E158B7">
        <w:rPr>
          <w:noProof/>
          <w:lang w:eastAsia="en-GB"/>
        </w:rPr>
        <w:lastRenderedPageBreak/>
        <w:drawing>
          <wp:inline distT="0" distB="0" distL="0" distR="0" wp14:anchorId="12A41563" wp14:editId="3BD52100">
            <wp:extent cx="6655242" cy="9155359"/>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77983" cy="9186642"/>
                    </a:xfrm>
                    <a:prstGeom prst="rect">
                      <a:avLst/>
                    </a:prstGeom>
                  </pic:spPr>
                </pic:pic>
              </a:graphicData>
            </a:graphic>
          </wp:inline>
        </w:drawing>
      </w:r>
    </w:p>
    <w:p w14:paraId="054D8570" w14:textId="155D7BFD" w:rsidR="006D379A" w:rsidRDefault="006D379A" w:rsidP="000F6499">
      <w:pPr>
        <w:pStyle w:val="Heading1"/>
      </w:pPr>
      <w:r>
        <w:lastRenderedPageBreak/>
        <w:t>Behaviour management observations review form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3402"/>
        <w:gridCol w:w="1559"/>
        <w:gridCol w:w="1650"/>
      </w:tblGrid>
      <w:tr w:rsidR="00816973" w:rsidRPr="00816973" w14:paraId="6F86FD21" w14:textId="77777777" w:rsidTr="00816973">
        <w:trPr>
          <w:trHeight w:val="567"/>
          <w:jc w:val="center"/>
        </w:trPr>
        <w:tc>
          <w:tcPr>
            <w:tcW w:w="2405" w:type="dxa"/>
            <w:shd w:val="clear" w:color="auto" w:fill="ECECEC" w:themeFill="accent6"/>
            <w:vAlign w:val="center"/>
          </w:tcPr>
          <w:p w14:paraId="01418661" w14:textId="77777777" w:rsidR="00816973" w:rsidRPr="00816973" w:rsidRDefault="00816973" w:rsidP="00816973">
            <w:pPr>
              <w:pStyle w:val="TNCBodyText"/>
              <w:rPr>
                <w:b/>
                <w:bCs/>
              </w:rPr>
            </w:pPr>
            <w:r w:rsidRPr="00816973">
              <w:rPr>
                <w:b/>
                <w:bCs/>
              </w:rPr>
              <w:t>Name of pupil</w:t>
            </w:r>
          </w:p>
        </w:tc>
        <w:tc>
          <w:tcPr>
            <w:tcW w:w="3402" w:type="dxa"/>
            <w:vAlign w:val="center"/>
          </w:tcPr>
          <w:p w14:paraId="49CCF966" w14:textId="77777777" w:rsidR="00816973" w:rsidRPr="00816973" w:rsidRDefault="00816973" w:rsidP="00816973">
            <w:pPr>
              <w:pStyle w:val="TNCBodyText"/>
            </w:pPr>
          </w:p>
        </w:tc>
        <w:tc>
          <w:tcPr>
            <w:tcW w:w="1559" w:type="dxa"/>
            <w:shd w:val="clear" w:color="auto" w:fill="ECECEC" w:themeFill="accent6"/>
            <w:vAlign w:val="center"/>
          </w:tcPr>
          <w:p w14:paraId="5788A6CE" w14:textId="77777777" w:rsidR="00816973" w:rsidRPr="00816973" w:rsidRDefault="00816973" w:rsidP="00816973">
            <w:pPr>
              <w:pStyle w:val="TNCBodyText"/>
              <w:rPr>
                <w:b/>
                <w:bCs/>
              </w:rPr>
            </w:pPr>
            <w:r w:rsidRPr="00816973">
              <w:rPr>
                <w:b/>
                <w:bCs/>
              </w:rPr>
              <w:t>Year group</w:t>
            </w:r>
          </w:p>
        </w:tc>
        <w:tc>
          <w:tcPr>
            <w:tcW w:w="1650" w:type="dxa"/>
            <w:vAlign w:val="center"/>
          </w:tcPr>
          <w:p w14:paraId="30740F98" w14:textId="77777777" w:rsidR="00816973" w:rsidRPr="00816973" w:rsidRDefault="00816973" w:rsidP="00816973">
            <w:pPr>
              <w:pStyle w:val="TNCBodyText"/>
            </w:pPr>
          </w:p>
        </w:tc>
      </w:tr>
      <w:tr w:rsidR="00816973" w:rsidRPr="00816973" w14:paraId="371A9185" w14:textId="77777777" w:rsidTr="00816973">
        <w:trPr>
          <w:trHeight w:val="567"/>
          <w:jc w:val="center"/>
        </w:trPr>
        <w:tc>
          <w:tcPr>
            <w:tcW w:w="2405" w:type="dxa"/>
            <w:shd w:val="clear" w:color="auto" w:fill="ECECEC" w:themeFill="accent6"/>
            <w:vAlign w:val="center"/>
          </w:tcPr>
          <w:p w14:paraId="28A9BCB2" w14:textId="77777777" w:rsidR="00816973" w:rsidRPr="00816973" w:rsidRDefault="00816973" w:rsidP="00816973">
            <w:pPr>
              <w:pStyle w:val="TNCBodyText"/>
              <w:jc w:val="left"/>
              <w:rPr>
                <w:b/>
                <w:bCs/>
              </w:rPr>
            </w:pPr>
            <w:r w:rsidRPr="00816973">
              <w:rPr>
                <w:b/>
                <w:bCs/>
              </w:rPr>
              <w:t>Name of key worker</w:t>
            </w:r>
          </w:p>
        </w:tc>
        <w:tc>
          <w:tcPr>
            <w:tcW w:w="3402" w:type="dxa"/>
            <w:vAlign w:val="center"/>
          </w:tcPr>
          <w:p w14:paraId="12B8CD1D" w14:textId="77777777" w:rsidR="00816973" w:rsidRPr="00816973" w:rsidRDefault="00816973" w:rsidP="00816973">
            <w:pPr>
              <w:pStyle w:val="TNCBodyText"/>
            </w:pPr>
          </w:p>
        </w:tc>
        <w:tc>
          <w:tcPr>
            <w:tcW w:w="1559" w:type="dxa"/>
            <w:shd w:val="clear" w:color="auto" w:fill="ECECEC" w:themeFill="accent6"/>
            <w:vAlign w:val="center"/>
          </w:tcPr>
          <w:p w14:paraId="56A179D8" w14:textId="77777777" w:rsidR="00816973" w:rsidRPr="00816973" w:rsidRDefault="00816973" w:rsidP="00816973">
            <w:pPr>
              <w:pStyle w:val="TNCBodyText"/>
              <w:rPr>
                <w:b/>
                <w:bCs/>
              </w:rPr>
            </w:pPr>
            <w:r w:rsidRPr="00816973">
              <w:rPr>
                <w:b/>
                <w:bCs/>
              </w:rPr>
              <w:t>Date</w:t>
            </w:r>
          </w:p>
        </w:tc>
        <w:tc>
          <w:tcPr>
            <w:tcW w:w="1650" w:type="dxa"/>
            <w:vAlign w:val="center"/>
          </w:tcPr>
          <w:p w14:paraId="0BCC4909" w14:textId="77777777" w:rsidR="00816973" w:rsidRPr="00816973" w:rsidRDefault="00816973" w:rsidP="00816973">
            <w:pPr>
              <w:pStyle w:val="TNCBodyText"/>
            </w:pPr>
          </w:p>
        </w:tc>
      </w:tr>
      <w:tr w:rsidR="00816973" w:rsidRPr="00816973" w14:paraId="64F8C12A" w14:textId="77777777" w:rsidTr="00816973">
        <w:trPr>
          <w:trHeight w:val="567"/>
          <w:jc w:val="center"/>
        </w:trPr>
        <w:tc>
          <w:tcPr>
            <w:tcW w:w="9016" w:type="dxa"/>
            <w:gridSpan w:val="4"/>
            <w:shd w:val="clear" w:color="auto" w:fill="398AFF" w:themeFill="accent4"/>
            <w:vAlign w:val="center"/>
          </w:tcPr>
          <w:p w14:paraId="114D7E73" w14:textId="77777777" w:rsidR="00816973" w:rsidRPr="00816973" w:rsidRDefault="00816973" w:rsidP="00816973">
            <w:pPr>
              <w:pStyle w:val="TNCBodyText"/>
              <w:jc w:val="center"/>
              <w:rPr>
                <w:b/>
                <w:bCs/>
              </w:rPr>
            </w:pPr>
            <w:r w:rsidRPr="00816973">
              <w:rPr>
                <w:b/>
                <w:bCs/>
              </w:rPr>
              <w:t>Do there appear to be any patterns triggering the pupil’s behaviour?</w:t>
            </w:r>
          </w:p>
        </w:tc>
      </w:tr>
      <w:tr w:rsidR="00816973" w:rsidRPr="00816973" w14:paraId="39269E86" w14:textId="77777777" w:rsidTr="00816973">
        <w:trPr>
          <w:trHeight w:val="1134"/>
          <w:jc w:val="center"/>
        </w:trPr>
        <w:tc>
          <w:tcPr>
            <w:tcW w:w="9016" w:type="dxa"/>
            <w:gridSpan w:val="4"/>
          </w:tcPr>
          <w:p w14:paraId="36175BB9" w14:textId="77777777" w:rsidR="00816973" w:rsidRPr="00816973" w:rsidRDefault="00816973" w:rsidP="00816973">
            <w:pPr>
              <w:pStyle w:val="TNCBodyText"/>
            </w:pPr>
          </w:p>
        </w:tc>
      </w:tr>
      <w:tr w:rsidR="00816973" w:rsidRPr="00816973" w14:paraId="1ED33370" w14:textId="77777777" w:rsidTr="00816973">
        <w:trPr>
          <w:trHeight w:val="567"/>
          <w:jc w:val="center"/>
        </w:trPr>
        <w:tc>
          <w:tcPr>
            <w:tcW w:w="9016" w:type="dxa"/>
            <w:gridSpan w:val="4"/>
            <w:shd w:val="clear" w:color="auto" w:fill="398AFF" w:themeFill="accent4"/>
            <w:vAlign w:val="center"/>
          </w:tcPr>
          <w:p w14:paraId="199C5E1D" w14:textId="77777777" w:rsidR="00816973" w:rsidRPr="00816973" w:rsidRDefault="00816973" w:rsidP="00816973">
            <w:pPr>
              <w:pStyle w:val="TNCBodyText"/>
              <w:jc w:val="center"/>
              <w:rPr>
                <w:b/>
                <w:bCs/>
              </w:rPr>
            </w:pPr>
            <w:r w:rsidRPr="00816973">
              <w:rPr>
                <w:b/>
                <w:bCs/>
              </w:rPr>
              <w:t>Are our existing management systems effective?</w:t>
            </w:r>
          </w:p>
        </w:tc>
      </w:tr>
      <w:tr w:rsidR="00816973" w:rsidRPr="00816973" w14:paraId="0409E428" w14:textId="77777777" w:rsidTr="00816973">
        <w:trPr>
          <w:trHeight w:val="1134"/>
          <w:jc w:val="center"/>
        </w:trPr>
        <w:tc>
          <w:tcPr>
            <w:tcW w:w="9016" w:type="dxa"/>
            <w:gridSpan w:val="4"/>
          </w:tcPr>
          <w:p w14:paraId="27690C4E" w14:textId="77777777" w:rsidR="00816973" w:rsidRPr="00816973" w:rsidRDefault="00816973" w:rsidP="00816973">
            <w:pPr>
              <w:pStyle w:val="TNCBodyText"/>
            </w:pPr>
          </w:p>
        </w:tc>
      </w:tr>
      <w:tr w:rsidR="00816973" w:rsidRPr="00816973" w14:paraId="4BAF5428" w14:textId="77777777" w:rsidTr="00816973">
        <w:trPr>
          <w:trHeight w:val="567"/>
          <w:jc w:val="center"/>
        </w:trPr>
        <w:tc>
          <w:tcPr>
            <w:tcW w:w="9016" w:type="dxa"/>
            <w:gridSpan w:val="4"/>
            <w:shd w:val="clear" w:color="auto" w:fill="398AFF" w:themeFill="accent4"/>
            <w:vAlign w:val="center"/>
          </w:tcPr>
          <w:p w14:paraId="0A828184" w14:textId="77777777" w:rsidR="00816973" w:rsidRPr="00816973" w:rsidRDefault="00816973" w:rsidP="00816973">
            <w:pPr>
              <w:pStyle w:val="TNCBodyText"/>
              <w:jc w:val="center"/>
              <w:rPr>
                <w:b/>
                <w:bCs/>
              </w:rPr>
            </w:pPr>
            <w:r w:rsidRPr="00816973">
              <w:rPr>
                <w:b/>
                <w:bCs/>
              </w:rPr>
              <w:t>What achievable targets could we implement for the pupil to work towards?</w:t>
            </w:r>
          </w:p>
        </w:tc>
      </w:tr>
      <w:tr w:rsidR="00816973" w:rsidRPr="00816973" w14:paraId="492E9D79" w14:textId="77777777" w:rsidTr="00816973">
        <w:trPr>
          <w:trHeight w:val="1134"/>
          <w:jc w:val="center"/>
        </w:trPr>
        <w:tc>
          <w:tcPr>
            <w:tcW w:w="9016" w:type="dxa"/>
            <w:gridSpan w:val="4"/>
          </w:tcPr>
          <w:p w14:paraId="203C6D02" w14:textId="77777777" w:rsidR="00816973" w:rsidRPr="00816973" w:rsidRDefault="00816973" w:rsidP="00816973">
            <w:pPr>
              <w:pStyle w:val="TNCBodyText"/>
            </w:pPr>
          </w:p>
        </w:tc>
      </w:tr>
      <w:tr w:rsidR="00816973" w:rsidRPr="00816973" w14:paraId="11FFCE79" w14:textId="77777777" w:rsidTr="00816973">
        <w:trPr>
          <w:trHeight w:val="567"/>
          <w:jc w:val="center"/>
        </w:trPr>
        <w:tc>
          <w:tcPr>
            <w:tcW w:w="9016" w:type="dxa"/>
            <w:gridSpan w:val="4"/>
            <w:shd w:val="clear" w:color="auto" w:fill="398AFF" w:themeFill="accent4"/>
            <w:vAlign w:val="center"/>
          </w:tcPr>
          <w:p w14:paraId="1C5C0A32" w14:textId="77777777" w:rsidR="00816973" w:rsidRPr="00816973" w:rsidRDefault="00816973" w:rsidP="00816973">
            <w:pPr>
              <w:pStyle w:val="TNCBodyText"/>
              <w:jc w:val="center"/>
              <w:rPr>
                <w:b/>
                <w:bCs/>
              </w:rPr>
            </w:pPr>
            <w:r w:rsidRPr="00816973">
              <w:rPr>
                <w:b/>
                <w:bCs/>
              </w:rPr>
              <w:t>What are the pupil’s strengths?</w:t>
            </w:r>
          </w:p>
        </w:tc>
      </w:tr>
      <w:tr w:rsidR="00816973" w:rsidRPr="00816973" w14:paraId="3953422F" w14:textId="77777777" w:rsidTr="00816973">
        <w:trPr>
          <w:trHeight w:val="1134"/>
          <w:jc w:val="center"/>
        </w:trPr>
        <w:tc>
          <w:tcPr>
            <w:tcW w:w="9016" w:type="dxa"/>
            <w:gridSpan w:val="4"/>
          </w:tcPr>
          <w:p w14:paraId="1DA0B52D" w14:textId="77777777" w:rsidR="00816973" w:rsidRPr="00816973" w:rsidRDefault="00816973" w:rsidP="00816973">
            <w:pPr>
              <w:pStyle w:val="TNCBodyText"/>
            </w:pPr>
          </w:p>
        </w:tc>
      </w:tr>
      <w:tr w:rsidR="00816973" w:rsidRPr="00816973" w14:paraId="1D7D0721" w14:textId="77777777" w:rsidTr="00816973">
        <w:trPr>
          <w:trHeight w:val="567"/>
          <w:jc w:val="center"/>
        </w:trPr>
        <w:tc>
          <w:tcPr>
            <w:tcW w:w="9016" w:type="dxa"/>
            <w:gridSpan w:val="4"/>
            <w:shd w:val="clear" w:color="auto" w:fill="398AFF" w:themeFill="accent4"/>
            <w:vAlign w:val="center"/>
          </w:tcPr>
          <w:p w14:paraId="4A1EDFD0" w14:textId="77777777" w:rsidR="00816973" w:rsidRPr="00816973" w:rsidRDefault="00816973" w:rsidP="00816973">
            <w:pPr>
              <w:pStyle w:val="TNCBodyText"/>
              <w:jc w:val="center"/>
              <w:rPr>
                <w:b/>
                <w:bCs/>
              </w:rPr>
            </w:pPr>
            <w:r w:rsidRPr="00816973">
              <w:rPr>
                <w:b/>
                <w:bCs/>
              </w:rPr>
              <w:t>What strategies could we implement to help the pupil achieve their targets?</w:t>
            </w:r>
          </w:p>
        </w:tc>
      </w:tr>
      <w:tr w:rsidR="00816973" w:rsidRPr="00816973" w14:paraId="4160289B" w14:textId="77777777" w:rsidTr="00816973">
        <w:trPr>
          <w:trHeight w:val="1134"/>
          <w:jc w:val="center"/>
        </w:trPr>
        <w:tc>
          <w:tcPr>
            <w:tcW w:w="9016" w:type="dxa"/>
            <w:gridSpan w:val="4"/>
          </w:tcPr>
          <w:p w14:paraId="60874B49" w14:textId="77777777" w:rsidR="00816973" w:rsidRPr="00816973" w:rsidRDefault="00816973" w:rsidP="00816973">
            <w:pPr>
              <w:pStyle w:val="TNCBodyText"/>
            </w:pPr>
          </w:p>
        </w:tc>
      </w:tr>
      <w:tr w:rsidR="00816973" w:rsidRPr="00816973" w14:paraId="797B4E83" w14:textId="77777777" w:rsidTr="00816973">
        <w:trPr>
          <w:trHeight w:val="567"/>
          <w:jc w:val="center"/>
        </w:trPr>
        <w:tc>
          <w:tcPr>
            <w:tcW w:w="9016" w:type="dxa"/>
            <w:gridSpan w:val="4"/>
            <w:shd w:val="clear" w:color="auto" w:fill="ECECEC" w:themeFill="accent6"/>
            <w:vAlign w:val="center"/>
          </w:tcPr>
          <w:p w14:paraId="21028A2B" w14:textId="77777777" w:rsidR="00816973" w:rsidRPr="00816973" w:rsidRDefault="00816973" w:rsidP="00816973">
            <w:pPr>
              <w:pStyle w:val="TNCBodyText"/>
              <w:jc w:val="center"/>
              <w:rPr>
                <w:b/>
                <w:bCs/>
              </w:rPr>
            </w:pPr>
            <w:r w:rsidRPr="00816973">
              <w:rPr>
                <w:b/>
                <w:bCs/>
              </w:rPr>
              <w:t>Additional comments</w:t>
            </w:r>
          </w:p>
        </w:tc>
      </w:tr>
      <w:tr w:rsidR="00816973" w:rsidRPr="00816973" w14:paraId="68FEC7C0" w14:textId="77777777" w:rsidTr="00816973">
        <w:trPr>
          <w:trHeight w:val="1134"/>
          <w:jc w:val="center"/>
        </w:trPr>
        <w:tc>
          <w:tcPr>
            <w:tcW w:w="9016" w:type="dxa"/>
            <w:gridSpan w:val="4"/>
          </w:tcPr>
          <w:p w14:paraId="0A7FEEF4" w14:textId="77777777" w:rsidR="00816973" w:rsidRPr="00816973" w:rsidRDefault="00816973" w:rsidP="00816973">
            <w:pPr>
              <w:pStyle w:val="TNCBodyText"/>
            </w:pPr>
          </w:p>
        </w:tc>
      </w:tr>
    </w:tbl>
    <w:p w14:paraId="12474399" w14:textId="77777777" w:rsidR="006D379A" w:rsidRPr="006D379A" w:rsidRDefault="006D379A" w:rsidP="006D379A">
      <w:pPr>
        <w:pStyle w:val="TNCBodyText"/>
      </w:pPr>
    </w:p>
    <w:sectPr w:rsidR="006D379A" w:rsidRPr="006D379A" w:rsidSect="00767CEA">
      <w:headerReference w:type="first" r:id="rId17"/>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3522A" w14:textId="77777777" w:rsidR="0084637E" w:rsidRDefault="0084637E" w:rsidP="00B13020">
      <w:pPr>
        <w:spacing w:after="0" w:line="240" w:lineRule="auto"/>
      </w:pPr>
      <w:r>
        <w:separator/>
      </w:r>
    </w:p>
  </w:endnote>
  <w:endnote w:type="continuationSeparator" w:id="0">
    <w:p w14:paraId="55BFCE8B" w14:textId="77777777" w:rsidR="0084637E" w:rsidRDefault="0084637E" w:rsidP="00B13020">
      <w:pPr>
        <w:spacing w:after="0" w:line="240" w:lineRule="auto"/>
      </w:pPr>
      <w:r>
        <w:continuationSeparator/>
      </w:r>
    </w:p>
  </w:endnote>
  <w:endnote w:type="continuationNotice" w:id="1">
    <w:p w14:paraId="18FAD058" w14:textId="77777777" w:rsidR="0084637E" w:rsidRDefault="008463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Regular">
    <w:altName w:val="Cambria"/>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577B87CA-7DC7-475F-9B45-4CA23D76CB09}"/>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2" w:fontKey="{589ADD3B-04C0-4A9F-B402-27BE19AF03DD}"/>
  </w:font>
  <w:font w:name="Segoe UI">
    <w:panose1 w:val="020B0502040204020203"/>
    <w:charset w:val="00"/>
    <w:family w:val="swiss"/>
    <w:pitch w:val="variable"/>
    <w:sig w:usb0="E4002EFF" w:usb1="C000E47F" w:usb2="00000009" w:usb3="00000000" w:csb0="000001FF" w:csb1="00000000"/>
    <w:embedRegular r:id="rId3" w:fontKey="{17BBAF89-F5EA-4034-BAE5-A4088D8B93DD}"/>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87BA6" w14:textId="79F20FB5" w:rsidR="0084637E" w:rsidRPr="002E60FF" w:rsidRDefault="00767CEA" w:rsidP="00715B58">
    <w:pPr>
      <w:pStyle w:val="Footer"/>
      <w:ind w:left="1276"/>
      <w:rPr>
        <w:color w:val="000000" w:themeColor="text1"/>
        <w:sz w:val="16"/>
        <w:szCs w:val="16"/>
      </w:rPr>
    </w:pPr>
    <w:sdt>
      <w:sdtPr>
        <w:id w:val="578791248"/>
        <w:docPartObj>
          <w:docPartGallery w:val="Page Numbers (Bottom of Page)"/>
          <w:docPartUnique/>
        </w:docPartObj>
      </w:sdtPr>
      <w:sdtEndPr>
        <w:rPr>
          <w:noProof/>
          <w:color w:val="000000" w:themeColor="text1"/>
          <w:sz w:val="16"/>
          <w:szCs w:val="16"/>
        </w:rPr>
      </w:sdtEndPr>
      <w:sdtContent>
        <w:r w:rsidR="0084637E" w:rsidRPr="002E60FF">
          <w:rPr>
            <w:color w:val="000000" w:themeColor="text1"/>
            <w:sz w:val="16"/>
            <w:szCs w:val="16"/>
          </w:rPr>
          <w:fldChar w:fldCharType="begin"/>
        </w:r>
        <w:r w:rsidR="0084637E" w:rsidRPr="002E60FF">
          <w:rPr>
            <w:color w:val="000000" w:themeColor="text1"/>
            <w:sz w:val="16"/>
            <w:szCs w:val="16"/>
          </w:rPr>
          <w:instrText xml:space="preserve"> PAGE   \* MERGEFORMAT </w:instrText>
        </w:r>
        <w:r w:rsidR="0084637E" w:rsidRPr="002E60FF">
          <w:rPr>
            <w:color w:val="000000" w:themeColor="text1"/>
            <w:sz w:val="16"/>
            <w:szCs w:val="16"/>
          </w:rPr>
          <w:fldChar w:fldCharType="separate"/>
        </w:r>
        <w:r>
          <w:rPr>
            <w:noProof/>
            <w:color w:val="000000" w:themeColor="text1"/>
            <w:sz w:val="16"/>
            <w:szCs w:val="16"/>
          </w:rPr>
          <w:t>20</w:t>
        </w:r>
        <w:r w:rsidR="0084637E" w:rsidRPr="002E60FF">
          <w:rPr>
            <w:noProof/>
            <w:color w:val="000000" w:themeColor="text1"/>
            <w:sz w:val="16"/>
            <w:szCs w:val="16"/>
          </w:rPr>
          <w:fldChar w:fldCharType="end"/>
        </w:r>
      </w:sdtContent>
    </w:sdt>
  </w:p>
  <w:p w14:paraId="5E4C750E" w14:textId="77777777" w:rsidR="0084637E" w:rsidRDefault="008463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270202"/>
      <w:docPartObj>
        <w:docPartGallery w:val="Page Numbers (Bottom of Page)"/>
        <w:docPartUnique/>
      </w:docPartObj>
    </w:sdtPr>
    <w:sdtEndPr>
      <w:rPr>
        <w:rFonts w:cstheme="majorHAnsi"/>
        <w:noProof/>
        <w:color w:val="000000" w:themeColor="text1"/>
        <w:sz w:val="16"/>
        <w:szCs w:val="16"/>
      </w:rPr>
    </w:sdtEndPr>
    <w:sdtContent>
      <w:p w14:paraId="2EA26D0F" w14:textId="04D5350F" w:rsidR="0084637E" w:rsidRPr="002E60FF" w:rsidRDefault="0084637E">
        <w:pPr>
          <w:pStyle w:val="Footer"/>
          <w:jc w:val="right"/>
          <w:rPr>
            <w:rFonts w:asciiTheme="majorHAnsi" w:hAnsiTheme="majorHAnsi" w:cstheme="majorHAnsi"/>
            <w:color w:val="000000" w:themeColor="text1"/>
            <w:sz w:val="16"/>
            <w:szCs w:val="16"/>
          </w:rPr>
        </w:pPr>
        <w:r w:rsidRPr="00AE494F">
          <w:rPr>
            <w:rFonts w:cstheme="majorHAnsi"/>
            <w:noProof/>
            <w:color w:val="000000" w:themeColor="text1"/>
            <w:sz w:val="16"/>
            <w:szCs w:val="16"/>
            <w:lang w:eastAsia="en-GB"/>
          </w:rPr>
          <mc:AlternateContent>
            <mc:Choice Requires="wps">
              <w:drawing>
                <wp:anchor distT="0" distB="0" distL="114300" distR="114300" simplePos="0" relativeHeight="251658241" behindDoc="0" locked="0" layoutInCell="1" allowOverlap="1" wp14:anchorId="27DC5521" wp14:editId="4BEACE98">
                  <wp:simplePos x="0" y="0"/>
                  <wp:positionH relativeFrom="column">
                    <wp:posOffset>-33020</wp:posOffset>
                  </wp:positionH>
                  <wp:positionV relativeFrom="paragraph">
                    <wp:posOffset>-335964</wp:posOffset>
                  </wp:positionV>
                  <wp:extent cx="6776679" cy="542788"/>
                  <wp:effectExtent l="0" t="0" r="0" b="0"/>
                  <wp:wrapNone/>
                  <wp:docPr id="555711760" name="Text Box 2"/>
                  <wp:cNvGraphicFramePr/>
                  <a:graphic xmlns:a="http://schemas.openxmlformats.org/drawingml/2006/main">
                    <a:graphicData uri="http://schemas.microsoft.com/office/word/2010/wordprocessingShape">
                      <wps:wsp>
                        <wps:cNvSpPr txBox="1"/>
                        <wps:spPr>
                          <a:xfrm>
                            <a:off x="0" y="0"/>
                            <a:ext cx="6776679" cy="542788"/>
                          </a:xfrm>
                          <a:prstGeom prst="rect">
                            <a:avLst/>
                          </a:prstGeom>
                          <a:noFill/>
                          <a:ln w="6350">
                            <a:noFill/>
                          </a:ln>
                        </wps:spPr>
                        <wps:txbx>
                          <w:txbxContent>
                            <w:p w14:paraId="6B882B85" w14:textId="3FE3AA11" w:rsidR="0084637E" w:rsidRPr="00EB422A" w:rsidRDefault="0084637E" w:rsidP="00701D20">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C5521" id="_x0000_t202" coordsize="21600,21600" o:spt="202" path="m,l,21600r21600,l21600,xe">
                  <v:stroke joinstyle="miter"/>
                  <v:path gradientshapeok="t" o:connecttype="rect"/>
                </v:shapetype>
                <v:shape id="Text Box 2" o:spid="_x0000_s1026" type="#_x0000_t202" style="position:absolute;left:0;text-align:left;margin-left:-2.6pt;margin-top:-26.45pt;width:533.6pt;height:42.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" filled="f" stroked="f" strokeweight=".5pt">
                  <v:textbox>
                    <w:txbxContent>
                      <w:p w14:paraId="6B882B85" w14:textId="3FE3AA11" w:rsidR="0084637E" w:rsidRPr="00EB422A" w:rsidRDefault="0084637E" w:rsidP="00701D20">
                        <w:pPr>
                          <w:rPr>
                            <w:sz w:val="16"/>
                            <w:szCs w:val="16"/>
                          </w:rPr>
                        </w:pPr>
                      </w:p>
                    </w:txbxContent>
                  </v:textbox>
                </v:shape>
              </w:pict>
            </mc:Fallback>
          </mc:AlternateContent>
        </w:r>
        <w:r w:rsidRPr="00AE494F">
          <w:rPr>
            <w:rFonts w:cstheme="majorHAnsi"/>
            <w:color w:val="000000" w:themeColor="text1"/>
            <w:sz w:val="16"/>
            <w:szCs w:val="16"/>
          </w:rPr>
          <w:fldChar w:fldCharType="begin"/>
        </w:r>
        <w:r w:rsidRPr="00AE494F">
          <w:rPr>
            <w:rFonts w:cstheme="majorHAnsi"/>
            <w:color w:val="000000" w:themeColor="text1"/>
            <w:sz w:val="16"/>
            <w:szCs w:val="16"/>
          </w:rPr>
          <w:instrText xml:space="preserve"> PAGE   \* MERGEFORMAT </w:instrText>
        </w:r>
        <w:r w:rsidRPr="00AE494F">
          <w:rPr>
            <w:rFonts w:cstheme="majorHAnsi"/>
            <w:color w:val="000000" w:themeColor="text1"/>
            <w:sz w:val="16"/>
            <w:szCs w:val="16"/>
          </w:rPr>
          <w:fldChar w:fldCharType="separate"/>
        </w:r>
        <w:r w:rsidR="00767CEA">
          <w:rPr>
            <w:rFonts w:cstheme="majorHAnsi"/>
            <w:noProof/>
            <w:color w:val="000000" w:themeColor="text1"/>
            <w:sz w:val="16"/>
            <w:szCs w:val="16"/>
          </w:rPr>
          <w:t>1</w:t>
        </w:r>
        <w:r w:rsidRPr="00AE494F">
          <w:rPr>
            <w:rFonts w:cstheme="majorHAnsi"/>
            <w:noProof/>
            <w:color w:val="000000" w:themeColor="text1"/>
            <w:sz w:val="16"/>
            <w:szCs w:val="16"/>
          </w:rPr>
          <w:fldChar w:fldCharType="end"/>
        </w:r>
      </w:p>
    </w:sdtContent>
  </w:sdt>
  <w:p w14:paraId="283E94FE" w14:textId="77777777" w:rsidR="0084637E" w:rsidRDefault="008463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3D00F7" w14:textId="77777777" w:rsidR="0084637E" w:rsidRDefault="0084637E" w:rsidP="00B13020">
      <w:pPr>
        <w:spacing w:after="0" w:line="240" w:lineRule="auto"/>
      </w:pPr>
      <w:r>
        <w:separator/>
      </w:r>
    </w:p>
  </w:footnote>
  <w:footnote w:type="continuationSeparator" w:id="0">
    <w:p w14:paraId="266E139F" w14:textId="77777777" w:rsidR="0084637E" w:rsidRDefault="0084637E" w:rsidP="00B13020">
      <w:pPr>
        <w:spacing w:after="0" w:line="240" w:lineRule="auto"/>
      </w:pPr>
      <w:r>
        <w:continuationSeparator/>
      </w:r>
    </w:p>
  </w:footnote>
  <w:footnote w:type="continuationNotice" w:id="1">
    <w:p w14:paraId="04CCBE50" w14:textId="77777777" w:rsidR="0084637E" w:rsidRDefault="0084637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FF047" w14:textId="5F04DA83" w:rsidR="0084637E" w:rsidRPr="00C835B9" w:rsidRDefault="00767CEA" w:rsidP="00767CEA">
    <w:pPr>
      <w:pStyle w:val="Title"/>
      <w:tabs>
        <w:tab w:val="right" w:pos="10488"/>
      </w:tabs>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A9CEF" w14:textId="431C9B92" w:rsidR="0084637E" w:rsidRPr="00A54BCE" w:rsidRDefault="0084637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A597F"/>
    <w:multiLevelType w:val="hybridMultilevel"/>
    <w:tmpl w:val="6B3C78A8"/>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85BCA"/>
    <w:multiLevelType w:val="hybridMultilevel"/>
    <w:tmpl w:val="4E3A7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3C34D1"/>
    <w:multiLevelType w:val="hybridMultilevel"/>
    <w:tmpl w:val="05C24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763C24"/>
    <w:multiLevelType w:val="hybridMultilevel"/>
    <w:tmpl w:val="0756A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B1252A"/>
    <w:multiLevelType w:val="hybridMultilevel"/>
    <w:tmpl w:val="68CCB22A"/>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AE6E18"/>
    <w:multiLevelType w:val="hybridMultilevel"/>
    <w:tmpl w:val="AAD06428"/>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8B2FAF"/>
    <w:multiLevelType w:val="hybridMultilevel"/>
    <w:tmpl w:val="1D0A6DE4"/>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515E3B"/>
    <w:multiLevelType w:val="hybridMultilevel"/>
    <w:tmpl w:val="AFFE22D8"/>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84010"/>
    <w:multiLevelType w:val="hybridMultilevel"/>
    <w:tmpl w:val="F0C6931C"/>
    <w:lvl w:ilvl="0" w:tplc="32847EC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880487"/>
    <w:multiLevelType w:val="hybridMultilevel"/>
    <w:tmpl w:val="AE02F7E0"/>
    <w:lvl w:ilvl="0" w:tplc="19A2A8C8">
      <w:start w:val="1"/>
      <w:numFmt w:val="upp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95591F"/>
    <w:multiLevelType w:val="hybridMultilevel"/>
    <w:tmpl w:val="92B46F22"/>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C629D4"/>
    <w:multiLevelType w:val="hybridMultilevel"/>
    <w:tmpl w:val="D53CE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FC0757"/>
    <w:multiLevelType w:val="hybridMultilevel"/>
    <w:tmpl w:val="3822DCF6"/>
    <w:lvl w:ilvl="0" w:tplc="66D097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495DC0"/>
    <w:multiLevelType w:val="hybridMultilevel"/>
    <w:tmpl w:val="D14E4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78290D"/>
    <w:multiLevelType w:val="hybridMultilevel"/>
    <w:tmpl w:val="40BE1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9B7448"/>
    <w:multiLevelType w:val="hybridMultilevel"/>
    <w:tmpl w:val="70E0AE4E"/>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4A75FA"/>
    <w:multiLevelType w:val="hybridMultilevel"/>
    <w:tmpl w:val="76F2A7CA"/>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EC4C69"/>
    <w:multiLevelType w:val="hybridMultilevel"/>
    <w:tmpl w:val="457E3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910432"/>
    <w:multiLevelType w:val="hybridMultilevel"/>
    <w:tmpl w:val="252A3AA8"/>
    <w:lvl w:ilvl="0" w:tplc="32847EC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E342C4"/>
    <w:multiLevelType w:val="hybridMultilevel"/>
    <w:tmpl w:val="2BAE26B6"/>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BF0D39"/>
    <w:multiLevelType w:val="hybridMultilevel"/>
    <w:tmpl w:val="D2A0E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CD75C2"/>
    <w:multiLevelType w:val="hybridMultilevel"/>
    <w:tmpl w:val="C4DEFD6E"/>
    <w:lvl w:ilvl="0" w:tplc="9E5C9A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AE7515"/>
    <w:multiLevelType w:val="hybridMultilevel"/>
    <w:tmpl w:val="C60EC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3775B3"/>
    <w:multiLevelType w:val="hybridMultilevel"/>
    <w:tmpl w:val="398E8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5E35AC"/>
    <w:multiLevelType w:val="hybridMultilevel"/>
    <w:tmpl w:val="66BA4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8B6737"/>
    <w:multiLevelType w:val="hybridMultilevel"/>
    <w:tmpl w:val="FF449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3378EF"/>
    <w:multiLevelType w:val="hybridMultilevel"/>
    <w:tmpl w:val="336065A4"/>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4D5E37"/>
    <w:multiLevelType w:val="hybridMultilevel"/>
    <w:tmpl w:val="72189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AE071A"/>
    <w:multiLevelType w:val="hybridMultilevel"/>
    <w:tmpl w:val="2C24E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35377A"/>
    <w:multiLevelType w:val="hybridMultilevel"/>
    <w:tmpl w:val="DB2A5A70"/>
    <w:lvl w:ilvl="0" w:tplc="08090015">
      <w:start w:val="1"/>
      <w:numFmt w:val="upperLetter"/>
      <w:lvlText w:val="%1."/>
      <w:lvlJc w:val="left"/>
      <w:pPr>
        <w:ind w:left="1146" w:hanging="360"/>
      </w:pPr>
      <w:rPr>
        <w:color w:val="auto"/>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1" w15:restartNumberingAfterBreak="0">
    <w:nsid w:val="53A77F1B"/>
    <w:multiLevelType w:val="hybridMultilevel"/>
    <w:tmpl w:val="FC224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9E08E3"/>
    <w:multiLevelType w:val="hybridMultilevel"/>
    <w:tmpl w:val="4CF26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4" w15:restartNumberingAfterBreak="0">
    <w:nsid w:val="5E325C08"/>
    <w:multiLevelType w:val="hybridMultilevel"/>
    <w:tmpl w:val="E19A8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F4110D"/>
    <w:multiLevelType w:val="hybridMultilevel"/>
    <w:tmpl w:val="95B84976"/>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A471EF"/>
    <w:multiLevelType w:val="hybridMultilevel"/>
    <w:tmpl w:val="5004F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617460"/>
    <w:multiLevelType w:val="hybridMultilevel"/>
    <w:tmpl w:val="9B80F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F81BBA"/>
    <w:multiLevelType w:val="hybridMultilevel"/>
    <w:tmpl w:val="E4FE9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1C45E7"/>
    <w:multiLevelType w:val="hybridMultilevel"/>
    <w:tmpl w:val="F6AC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957747"/>
    <w:multiLevelType w:val="hybridMultilevel"/>
    <w:tmpl w:val="7FC2A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735B2"/>
    <w:multiLevelType w:val="hybridMultilevel"/>
    <w:tmpl w:val="715A2BD0"/>
    <w:lvl w:ilvl="0" w:tplc="32847EC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6FE73921"/>
    <w:multiLevelType w:val="hybridMultilevel"/>
    <w:tmpl w:val="61AC5E9A"/>
    <w:lvl w:ilvl="0" w:tplc="CD48EC4C">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44" w15:restartNumberingAfterBreak="0">
    <w:nsid w:val="74425AAB"/>
    <w:multiLevelType w:val="hybridMultilevel"/>
    <w:tmpl w:val="27707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23"/>
  </w:num>
  <w:num w:numId="3">
    <w:abstractNumId w:val="16"/>
  </w:num>
  <w:num w:numId="4">
    <w:abstractNumId w:val="33"/>
  </w:num>
  <w:num w:numId="5">
    <w:abstractNumId w:val="42"/>
  </w:num>
  <w:num w:numId="6">
    <w:abstractNumId w:val="30"/>
  </w:num>
  <w:num w:numId="7">
    <w:abstractNumId w:val="22"/>
  </w:num>
  <w:num w:numId="8">
    <w:abstractNumId w:val="29"/>
  </w:num>
  <w:num w:numId="9">
    <w:abstractNumId w:val="12"/>
  </w:num>
  <w:num w:numId="10">
    <w:abstractNumId w:val="43"/>
  </w:num>
  <w:num w:numId="11">
    <w:abstractNumId w:val="25"/>
  </w:num>
  <w:num w:numId="12">
    <w:abstractNumId w:val="31"/>
  </w:num>
  <w:num w:numId="13">
    <w:abstractNumId w:val="40"/>
  </w:num>
  <w:num w:numId="14">
    <w:abstractNumId w:val="4"/>
  </w:num>
  <w:num w:numId="15">
    <w:abstractNumId w:val="34"/>
  </w:num>
  <w:num w:numId="16">
    <w:abstractNumId w:val="3"/>
  </w:num>
  <w:num w:numId="17">
    <w:abstractNumId w:val="20"/>
  </w:num>
  <w:num w:numId="18">
    <w:abstractNumId w:val="14"/>
  </w:num>
  <w:num w:numId="19">
    <w:abstractNumId w:val="36"/>
  </w:num>
  <w:num w:numId="20">
    <w:abstractNumId w:val="1"/>
  </w:num>
  <w:num w:numId="21">
    <w:abstractNumId w:val="26"/>
  </w:num>
  <w:num w:numId="22">
    <w:abstractNumId w:val="15"/>
  </w:num>
  <w:num w:numId="23">
    <w:abstractNumId w:val="7"/>
  </w:num>
  <w:num w:numId="24">
    <w:abstractNumId w:val="21"/>
  </w:num>
  <w:num w:numId="25">
    <w:abstractNumId w:val="44"/>
  </w:num>
  <w:num w:numId="26">
    <w:abstractNumId w:val="39"/>
  </w:num>
  <w:num w:numId="27">
    <w:abstractNumId w:val="19"/>
  </w:num>
  <w:num w:numId="28">
    <w:abstractNumId w:val="8"/>
  </w:num>
  <w:num w:numId="29">
    <w:abstractNumId w:val="13"/>
  </w:num>
  <w:num w:numId="30">
    <w:abstractNumId w:val="11"/>
  </w:num>
  <w:num w:numId="31">
    <w:abstractNumId w:val="6"/>
  </w:num>
  <w:num w:numId="32">
    <w:abstractNumId w:val="5"/>
  </w:num>
  <w:num w:numId="33">
    <w:abstractNumId w:val="27"/>
  </w:num>
  <w:num w:numId="34">
    <w:abstractNumId w:val="41"/>
  </w:num>
  <w:num w:numId="35">
    <w:abstractNumId w:val="18"/>
  </w:num>
  <w:num w:numId="36">
    <w:abstractNumId w:val="17"/>
  </w:num>
  <w:num w:numId="37">
    <w:abstractNumId w:val="10"/>
  </w:num>
  <w:num w:numId="38">
    <w:abstractNumId w:val="0"/>
  </w:num>
  <w:num w:numId="39">
    <w:abstractNumId w:val="35"/>
  </w:num>
  <w:num w:numId="40">
    <w:abstractNumId w:val="37"/>
  </w:num>
  <w:num w:numId="41">
    <w:abstractNumId w:val="2"/>
  </w:num>
  <w:num w:numId="42">
    <w:abstractNumId w:val="38"/>
  </w:num>
  <w:num w:numId="43">
    <w:abstractNumId w:val="28"/>
  </w:num>
  <w:num w:numId="44">
    <w:abstractNumId w:val="9"/>
  </w:num>
  <w:num w:numId="45">
    <w:abstractNumId w:val="2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618"/>
    <w:rsid w:val="0000253A"/>
    <w:rsid w:val="0000739B"/>
    <w:rsid w:val="000152AA"/>
    <w:rsid w:val="000158B6"/>
    <w:rsid w:val="00024997"/>
    <w:rsid w:val="000346BB"/>
    <w:rsid w:val="0005152D"/>
    <w:rsid w:val="000636E2"/>
    <w:rsid w:val="00073E47"/>
    <w:rsid w:val="00074377"/>
    <w:rsid w:val="00095A18"/>
    <w:rsid w:val="000A087E"/>
    <w:rsid w:val="000A74DD"/>
    <w:rsid w:val="000B2CDF"/>
    <w:rsid w:val="000C02C1"/>
    <w:rsid w:val="000C3662"/>
    <w:rsid w:val="000D339D"/>
    <w:rsid w:val="000E150F"/>
    <w:rsid w:val="000F6499"/>
    <w:rsid w:val="0011220D"/>
    <w:rsid w:val="00114187"/>
    <w:rsid w:val="0011663F"/>
    <w:rsid w:val="00120687"/>
    <w:rsid w:val="001360A7"/>
    <w:rsid w:val="001522B1"/>
    <w:rsid w:val="00156E73"/>
    <w:rsid w:val="00163158"/>
    <w:rsid w:val="00170FDA"/>
    <w:rsid w:val="00183912"/>
    <w:rsid w:val="0019022C"/>
    <w:rsid w:val="001A192D"/>
    <w:rsid w:val="001B40F5"/>
    <w:rsid w:val="001C7C6B"/>
    <w:rsid w:val="002007A7"/>
    <w:rsid w:val="00221DF0"/>
    <w:rsid w:val="00250430"/>
    <w:rsid w:val="0025107E"/>
    <w:rsid w:val="00251AA5"/>
    <w:rsid w:val="002545AC"/>
    <w:rsid w:val="0025723A"/>
    <w:rsid w:val="002977B3"/>
    <w:rsid w:val="002A6F84"/>
    <w:rsid w:val="002B4EB4"/>
    <w:rsid w:val="002C0EAE"/>
    <w:rsid w:val="002E60FF"/>
    <w:rsid w:val="002F11C9"/>
    <w:rsid w:val="002F74C9"/>
    <w:rsid w:val="00305C0B"/>
    <w:rsid w:val="00311A23"/>
    <w:rsid w:val="00316C38"/>
    <w:rsid w:val="00324B23"/>
    <w:rsid w:val="00324BFB"/>
    <w:rsid w:val="00351618"/>
    <w:rsid w:val="00355E45"/>
    <w:rsid w:val="00375019"/>
    <w:rsid w:val="00391C02"/>
    <w:rsid w:val="003A17A1"/>
    <w:rsid w:val="003A6446"/>
    <w:rsid w:val="003B1FDD"/>
    <w:rsid w:val="003B370F"/>
    <w:rsid w:val="003D2762"/>
    <w:rsid w:val="003E338D"/>
    <w:rsid w:val="003F5044"/>
    <w:rsid w:val="0040624F"/>
    <w:rsid w:val="00423FBD"/>
    <w:rsid w:val="00426D36"/>
    <w:rsid w:val="00480019"/>
    <w:rsid w:val="004803B0"/>
    <w:rsid w:val="004824D0"/>
    <w:rsid w:val="004875EC"/>
    <w:rsid w:val="00496863"/>
    <w:rsid w:val="00497C79"/>
    <w:rsid w:val="004C2BE2"/>
    <w:rsid w:val="004C7D41"/>
    <w:rsid w:val="004D0907"/>
    <w:rsid w:val="004F1319"/>
    <w:rsid w:val="00503C36"/>
    <w:rsid w:val="00511E8C"/>
    <w:rsid w:val="00512E21"/>
    <w:rsid w:val="005339D4"/>
    <w:rsid w:val="00535378"/>
    <w:rsid w:val="005401E9"/>
    <w:rsid w:val="00540838"/>
    <w:rsid w:val="0054300F"/>
    <w:rsid w:val="00545A6C"/>
    <w:rsid w:val="00546A59"/>
    <w:rsid w:val="00564D56"/>
    <w:rsid w:val="005727DB"/>
    <w:rsid w:val="005A3A24"/>
    <w:rsid w:val="005B410D"/>
    <w:rsid w:val="005C0A22"/>
    <w:rsid w:val="005E00AE"/>
    <w:rsid w:val="005F2D60"/>
    <w:rsid w:val="00600B33"/>
    <w:rsid w:val="0060192A"/>
    <w:rsid w:val="0061303B"/>
    <w:rsid w:val="00614387"/>
    <w:rsid w:val="00624174"/>
    <w:rsid w:val="00635044"/>
    <w:rsid w:val="00641607"/>
    <w:rsid w:val="006464BC"/>
    <w:rsid w:val="006519CB"/>
    <w:rsid w:val="00677F69"/>
    <w:rsid w:val="006A6D73"/>
    <w:rsid w:val="006B3621"/>
    <w:rsid w:val="006B4EDD"/>
    <w:rsid w:val="006D3792"/>
    <w:rsid w:val="006D379A"/>
    <w:rsid w:val="006E02D1"/>
    <w:rsid w:val="006E03E1"/>
    <w:rsid w:val="00701D20"/>
    <w:rsid w:val="00701D4B"/>
    <w:rsid w:val="007021D6"/>
    <w:rsid w:val="00704F4A"/>
    <w:rsid w:val="00705207"/>
    <w:rsid w:val="00711F25"/>
    <w:rsid w:val="00715B58"/>
    <w:rsid w:val="00722828"/>
    <w:rsid w:val="0074548B"/>
    <w:rsid w:val="00746036"/>
    <w:rsid w:val="007466CC"/>
    <w:rsid w:val="00754D8F"/>
    <w:rsid w:val="00757F80"/>
    <w:rsid w:val="007609B3"/>
    <w:rsid w:val="00767CEA"/>
    <w:rsid w:val="00785148"/>
    <w:rsid w:val="0079110E"/>
    <w:rsid w:val="007A79C9"/>
    <w:rsid w:val="007B5442"/>
    <w:rsid w:val="007C0538"/>
    <w:rsid w:val="007C6FE9"/>
    <w:rsid w:val="007D4891"/>
    <w:rsid w:val="007E65E9"/>
    <w:rsid w:val="007F2D38"/>
    <w:rsid w:val="00816973"/>
    <w:rsid w:val="00822253"/>
    <w:rsid w:val="00830C60"/>
    <w:rsid w:val="008355FF"/>
    <w:rsid w:val="0084637E"/>
    <w:rsid w:val="008511A3"/>
    <w:rsid w:val="00864887"/>
    <w:rsid w:val="00866C38"/>
    <w:rsid w:val="00872BFC"/>
    <w:rsid w:val="0088219C"/>
    <w:rsid w:val="008A158F"/>
    <w:rsid w:val="008B3EE4"/>
    <w:rsid w:val="008B4D91"/>
    <w:rsid w:val="008B5261"/>
    <w:rsid w:val="008C135F"/>
    <w:rsid w:val="008C5E7D"/>
    <w:rsid w:val="008D54A0"/>
    <w:rsid w:val="008D6C9A"/>
    <w:rsid w:val="008E4FEE"/>
    <w:rsid w:val="009148EC"/>
    <w:rsid w:val="009836F7"/>
    <w:rsid w:val="00996C7A"/>
    <w:rsid w:val="009A5299"/>
    <w:rsid w:val="009C1F42"/>
    <w:rsid w:val="009C6E7A"/>
    <w:rsid w:val="009E2B81"/>
    <w:rsid w:val="009F7A9A"/>
    <w:rsid w:val="00A03AF5"/>
    <w:rsid w:val="00A042DD"/>
    <w:rsid w:val="00A1279C"/>
    <w:rsid w:val="00A12C34"/>
    <w:rsid w:val="00A26475"/>
    <w:rsid w:val="00A351F7"/>
    <w:rsid w:val="00A4631D"/>
    <w:rsid w:val="00A543DF"/>
    <w:rsid w:val="00A54BCE"/>
    <w:rsid w:val="00A57D6C"/>
    <w:rsid w:val="00A605FE"/>
    <w:rsid w:val="00A64568"/>
    <w:rsid w:val="00A73282"/>
    <w:rsid w:val="00A97888"/>
    <w:rsid w:val="00A97DEC"/>
    <w:rsid w:val="00AA36D1"/>
    <w:rsid w:val="00AA492B"/>
    <w:rsid w:val="00AC270C"/>
    <w:rsid w:val="00AD0D8E"/>
    <w:rsid w:val="00AE0612"/>
    <w:rsid w:val="00AE494F"/>
    <w:rsid w:val="00B041A3"/>
    <w:rsid w:val="00B04465"/>
    <w:rsid w:val="00B13020"/>
    <w:rsid w:val="00B219A6"/>
    <w:rsid w:val="00B2684E"/>
    <w:rsid w:val="00B51FF3"/>
    <w:rsid w:val="00B67DE9"/>
    <w:rsid w:val="00B73EB9"/>
    <w:rsid w:val="00B85B45"/>
    <w:rsid w:val="00B90EF2"/>
    <w:rsid w:val="00B92177"/>
    <w:rsid w:val="00B95C55"/>
    <w:rsid w:val="00BC0634"/>
    <w:rsid w:val="00BC7645"/>
    <w:rsid w:val="00BD25F9"/>
    <w:rsid w:val="00BD2650"/>
    <w:rsid w:val="00BE3087"/>
    <w:rsid w:val="00C06CC9"/>
    <w:rsid w:val="00C20114"/>
    <w:rsid w:val="00C23162"/>
    <w:rsid w:val="00C237F4"/>
    <w:rsid w:val="00C65A84"/>
    <w:rsid w:val="00C835B9"/>
    <w:rsid w:val="00C97728"/>
    <w:rsid w:val="00C97813"/>
    <w:rsid w:val="00CA0AD9"/>
    <w:rsid w:val="00CA57BB"/>
    <w:rsid w:val="00CC14C8"/>
    <w:rsid w:val="00CE4143"/>
    <w:rsid w:val="00D02B52"/>
    <w:rsid w:val="00D119D4"/>
    <w:rsid w:val="00D559A8"/>
    <w:rsid w:val="00D55C19"/>
    <w:rsid w:val="00D6036E"/>
    <w:rsid w:val="00D613D9"/>
    <w:rsid w:val="00D81340"/>
    <w:rsid w:val="00D876CD"/>
    <w:rsid w:val="00D93CE9"/>
    <w:rsid w:val="00DA7DEE"/>
    <w:rsid w:val="00DB74E3"/>
    <w:rsid w:val="00DD079C"/>
    <w:rsid w:val="00DD227B"/>
    <w:rsid w:val="00DE2C03"/>
    <w:rsid w:val="00DE31C2"/>
    <w:rsid w:val="00DF2E0A"/>
    <w:rsid w:val="00E0197E"/>
    <w:rsid w:val="00E16C06"/>
    <w:rsid w:val="00E27DFB"/>
    <w:rsid w:val="00E400ED"/>
    <w:rsid w:val="00E54605"/>
    <w:rsid w:val="00E62201"/>
    <w:rsid w:val="00E63193"/>
    <w:rsid w:val="00EA3F99"/>
    <w:rsid w:val="00EB2245"/>
    <w:rsid w:val="00EB422A"/>
    <w:rsid w:val="00EC024F"/>
    <w:rsid w:val="00EF36EE"/>
    <w:rsid w:val="00F07D9A"/>
    <w:rsid w:val="00F12427"/>
    <w:rsid w:val="00F24D3C"/>
    <w:rsid w:val="00F2631D"/>
    <w:rsid w:val="00F40C56"/>
    <w:rsid w:val="00F5572F"/>
    <w:rsid w:val="00F662FE"/>
    <w:rsid w:val="00F74F99"/>
    <w:rsid w:val="00F82FE2"/>
    <w:rsid w:val="00F842FB"/>
    <w:rsid w:val="00F91360"/>
    <w:rsid w:val="00FA4F7F"/>
    <w:rsid w:val="00FB3C6C"/>
    <w:rsid w:val="00FB638C"/>
    <w:rsid w:val="00FD27C9"/>
    <w:rsid w:val="00FD5D4D"/>
    <w:rsid w:val="00FE470B"/>
    <w:rsid w:val="00FE71AA"/>
    <w:rsid w:val="00FF1367"/>
    <w:rsid w:val="00FF14E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4"/>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customStyle="1" w:styleId="TableParagraph">
    <w:name w:val="Table Paragraph"/>
    <w:basedOn w:val="Normal"/>
    <w:uiPriority w:val="1"/>
    <w:qFormat/>
    <w:rsid w:val="00C20114"/>
    <w:pPr>
      <w:widowControl w:val="0"/>
      <w:autoSpaceDE w:val="0"/>
      <w:autoSpaceDN w:val="0"/>
      <w:spacing w:after="0" w:line="240" w:lineRule="auto"/>
      <w:ind w:left="107"/>
    </w:pPr>
    <w:rPr>
      <w:rFonts w:ascii="Arial" w:eastAsia="Arial" w:hAnsi="Arial" w:cs="Arial"/>
      <w:lang w:val="en-US"/>
    </w:rPr>
  </w:style>
  <w:style w:type="paragraph" w:customStyle="1" w:styleId="paragraph">
    <w:name w:val="paragraph"/>
    <w:basedOn w:val="Normal"/>
    <w:rsid w:val="00C201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20114"/>
  </w:style>
  <w:style w:type="character" w:customStyle="1" w:styleId="eop">
    <w:name w:val="eop"/>
    <w:basedOn w:val="DefaultParagraphFont"/>
    <w:rsid w:val="00C20114"/>
  </w:style>
  <w:style w:type="paragraph" w:customStyle="1" w:styleId="Default">
    <w:name w:val="Default"/>
    <w:rsid w:val="00CA57BB"/>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CA57BB"/>
    <w:pPr>
      <w:widowControl w:val="0"/>
      <w:autoSpaceDE w:val="0"/>
      <w:autoSpaceDN w:val="0"/>
      <w:spacing w:after="0" w:line="240" w:lineRule="auto"/>
    </w:pPr>
    <w:rPr>
      <w:rFonts w:ascii="Segoe UI" w:eastAsia="Arial" w:hAnsi="Segoe UI" w:cs="Arial"/>
      <w:sz w:val="18"/>
      <w:szCs w:val="18"/>
      <w:lang w:val="en-US"/>
    </w:rPr>
  </w:style>
  <w:style w:type="character" w:customStyle="1" w:styleId="BalloonTextChar">
    <w:name w:val="Balloon Text Char"/>
    <w:basedOn w:val="DefaultParagraphFont"/>
    <w:link w:val="BalloonText"/>
    <w:uiPriority w:val="99"/>
    <w:semiHidden/>
    <w:rsid w:val="00CA57BB"/>
    <w:rPr>
      <w:rFonts w:ascii="Segoe UI" w:eastAsia="Arial" w:hAnsi="Segoe UI" w:cs="Arial"/>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earching-screening-and-confiscation"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420B9E-3AD6-4475-B7F1-E3F8130F2611}">
  <ds:schemaRefs>
    <ds:schemaRef ds:uri="http://purl.org/dc/terms/"/>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http://purl.org/dc/elements/1.1/"/>
    <ds:schemaRef ds:uri="http://schemas.microsoft.com/office/2006/metadata/properties"/>
    <ds:schemaRef ds:uri="7937486d-7f89-48a9-a51a-8d49fe8c52cb"/>
    <ds:schemaRef ds:uri="7903bf21-003d-466f-aa85-6982c38cb629"/>
    <ds:schemaRef ds:uri="http://purl.org/dc/dcmitype/"/>
  </ds:schemaRefs>
</ds:datastoreItem>
</file>

<file path=customXml/itemProps2.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12</TotalTime>
  <Pages>27</Pages>
  <Words>7975</Words>
  <Characters>45461</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Seema Sharma</cp:lastModifiedBy>
  <cp:revision>5</cp:revision>
  <cp:lastPrinted>2025-09-05T08:34:00Z</cp:lastPrinted>
  <dcterms:created xsi:type="dcterms:W3CDTF">2025-08-30T17:01:00Z</dcterms:created>
  <dcterms:modified xsi:type="dcterms:W3CDTF">2025-09-05T08:42:00Z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